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85408439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Про  надання  громадян</w:t>
      </w:r>
      <w:r>
        <w:rPr>
          <w:rStyle w:val="Style13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ці </w:t>
      </w:r>
      <w:r>
        <w:rPr>
          <w:rStyle w:val="Style13"/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Оксанчук Г.М.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на умовах оренди земельної ділянки для 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обслуговування жилого будинку,  госпо-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дарських  будівель  і  споруд  (02.01)  на  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Олександра Богачука, 10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ки Оксанчук Галини Мелентіївни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вул. Олександра Богачука, 10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[02.01 - для будівництва і обслуговування житлового будинку, господарських будівель і споруд (присадибна ділянка)],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громадянки Оксанчук Галини Мелентіївни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Олександра Богачука, 10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Луцьку:  свідоцтво про право на спадщину за законом від 28.07.2005 за № 1-2090, відповідно до якого право власності на 1/2 частку житлового будинку з надвірними будівлями та спорудами зареєстровано 01.09.2005, реєстраційний номер: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11383991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; договір дарування ½ (однієї другої) частки у праві власності на житловий будинок від 17.06.2020 за № 2-447, відповідно до якого  право власності на 1/2 частку житлового будинку з надвірними будівлями та спорудами зареєстровано в Державному реєстрі речових прав на нерухоме майно 17.06.2020, номер запису про право власності: 36924693, технічний паспорт на об’єкт нерухомого майна від 28.11.2023; свідоцтво про право власності на нерухоме майно від 13.06.2013, індексний номер: 4847399, відповідно до якого право власності на земельну ділянку площею 0,0321 га з кадастровим номером 0710100000:11:124:0039 зареєстровано в Державному реєстрі речових прав на нерухоме майно 28.05.2013, номер запису про право власності: 1297582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враховуючи договір оренди земельної ділянки, укладений між Луцькою міською радою та громадянами Матвійчук Ларисою Мелентіївною, Оксанчук Галиною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Мелентіївною, зареєстрований в книзі записів державної реєстрації договорів оренди 30.05.2006 за № 040607700172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 акт приймання-передачі земельної ділянки від 21.10.2014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, рішення Луцької міської ради від 24.04.2024 № 58/54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Про затвердження технічної документації із землеустрою щодо поділу та об’єднання земельних ділянок комунальної власності на вул. Олександра Богачука, 10, 12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», відповідно до якого право власності Луцької міської територіальної громади, від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імені яко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0710100000:11:124:0062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29.04.2024, номер відомостей про речове право: 54846635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03.06.2024 № НВ-0001350572024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Оксанчук Галині Мелентіївні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Олександра Богачука, 10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112 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0710100000:11:124:0062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для обслуговування жилого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Оксанчук Галиною Мелентіївною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0710100000:11:124:0062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Оксанчук Галину Мелентіївну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000000"/>
          <w:spacing w:val="2"/>
          <w:kern w:val="0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723" w:footer="0" w:bottom="216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1244</TotalTime>
  <Application>LibreOffice/7.1.5.2$Windows_X86_64 LibreOffice_project/85f04e9f809797b8199d13c421bd8a2b025d52b5</Application>
  <AppVersion>15.0000</AppVersion>
  <Pages>3</Pages>
  <Words>685</Words>
  <Characters>4406</Characters>
  <CharactersWithSpaces>5301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2024-05-21T09:23:06Z</cp:lastPrinted>
  <dcterms:modified xsi:type="dcterms:W3CDTF">2024-06-07T09:59:08Z</dcterms:modified>
  <cp:revision>208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