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45981952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Про надання  громадян</w:t>
      </w:r>
      <w:r>
        <w:rPr>
          <w:rStyle w:val="Style13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ці </w:t>
      </w:r>
      <w:r>
        <w:rPr>
          <w:rStyle w:val="Style13"/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Матвійчук Л.М.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на умовах оренди земельної ділянки для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обслуговування жилого будинку,  госпо-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дарських  будівель  і  споруд  зі  стомато-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логічним кабінетом  (02.01)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Олек-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сандра Богачука, 12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Матвійчук Лариси Мелентіївни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вул. Олександра Богачука, 12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для обслуговування жилого будинку, господарських будівель і споруд зі стоматологічним кабінетом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[02.01 - для будівництва і обслуговування житлового будинку, господарських будівель і споруд (присадибна ділянка)],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Матвійчук Лариси Мелентіївни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Олександра Богачука, 12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 м. Луцьку: інформаційна довідка з Державного реєстру речових прав на нерухоме майно від 10.10.2016, номер інформаційної довідки: 70130711,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відповідно до якої право власності на квартиру № 1 в житловому будинку № 12 зареєстровано в Державному реєстрі речових прав на нерухоме майно 04.10.2016, номер запису про право власності: 16753980, технічний паспорт на об’єкт нерухомого майна від 22.08.2016; інформаційна довідка з Державного реєстру речових прав на нерухоме майно від 10.10.2016, номер інформаційної довідки: 70130823,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відповідно до якої право власності на квартиру № 2 в житловому будинку № 12 зареєстровано в Державному реєстрі речових прав на нерухоме майно 04.10.2016, номер відомостей про речове право: 16753523, технічний паспорт на об’єкт нерухомого майна від 22.08.2016; інформаційна довідка з Державного реєстру речових прав на нерухоме майно від 10.10.2016, номер інформаційної довідки: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70130389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відповідно до якої право власності на стоматологічний кабінет зареєстровано в Державному реєстрі речових прав на нерухоме майно 04.10.2016, номер відомостей про речове право: 16754287, технічний паспорт на об’єкт нерухомого майна</w:t>
      </w: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від 22.08.2016; свідоцтво про право власності на нерухоме майно від 13.06.2013, індексний номер: 4849477, відповідно до якого право власності на земельну ділянку площею 0,0321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en-US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га з кадастровим номером 0710100000:11:124:0040 зареєстровано в Державному реєстрі речових прав на нерухоме майно 28.05.2013, номер запису про право власності: 1298235,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враховуючи договір оренди земельної ділянки, укладений між Луцькою міською радою та громадянами Матвійчук Ларисою Мелентіївною, Оксанчук Галиною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Мелентіївною, зареєстрований в книзі записів державної реєстрації договорів оренди 30.05.2006 за № 040607700172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акт приймання-передачі земельної ділянки від 21.10.2014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 рішення Луцької міської ради від 24.04.2024 № 58/54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Про затвердження технічної документації із землеустрою щодо поділу та об’єднання земельних ділянок комунальної власності на вул. Олександра Богачука, 10, 12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», відповідно до якого право власності Луцької міської територіальної громади, від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імені яко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0710100000:11:124:0061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29.04.2024, номер відомостей про речове право: 54847136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03.06.2024 № НВ-0001350502024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Матвійчук Ларисі Мелентіївні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Олександра Богачука, 12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105 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0710100000:11:124:0061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для 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зі стоматологічним кабінетом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Матвійчук Ларисою Мелентіївною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0710100000:11:124:0061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Матвійчук Ларису Мелентіївну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723" w:footer="0" w:bottom="216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1262</TotalTime>
  <Application>LibreOffice/7.1.5.2$Windows_X86_64 LibreOffice_project/85f04e9f809797b8199d13c421bd8a2b025d52b5</Application>
  <AppVersion>15.0000</AppVersion>
  <Pages>3</Pages>
  <Words>764</Words>
  <Characters>4946</Characters>
  <CharactersWithSpaces>5915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2024-06-07T09:32:56Z</cp:lastPrinted>
  <dcterms:modified xsi:type="dcterms:W3CDTF">2024-06-07T09:33:15Z</dcterms:modified>
  <cp:revision>212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