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08810459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color w:val="000000"/>
          <w:spacing w:val="-6"/>
          <w:sz w:val="28"/>
          <w:szCs w:val="28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.10.2023 № НВ-1200814812023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59-ї сесії Луцької міської ради VIII скликання  від  29.05.2024, витяг з протоколу пленарного засідання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60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Паламарчуком Олександром Володимировичем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482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285</TotalTime>
  <Application>LibreOffice/7.4.0.3$Windows_X86_64 LibreOffice_project/f85e47c08ddd19c015c0114a68350214f7066f5a</Application>
  <AppVersion>15.0000</AppVersion>
  <Pages>2</Pages>
  <Words>595</Words>
  <Characters>3921</Characters>
  <CharactersWithSpaces>4674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2024-06-05T12:12:41Z</cp:lastPrinted>
  <dcterms:modified xsi:type="dcterms:W3CDTF">2024-06-27T12:41:55Z</dcterms:modified>
  <cp:revision>177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