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2490816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 надання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громадянину  Бревку А.В.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>оренди 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 та обслуговування приміщен-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ня трансформаторної  підстанції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(14.02)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Ранковій, 26  у 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громадянина Бревка Андрія Володимировича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на 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Ранковій, 26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 трансформаторної підстанції</w:t>
        <w:br/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(14.02 – для розміщення, будівництва, експлуатації та обслуговування будівель і споруд об’єктів передачі електричної енергії),</w:t>
      </w:r>
      <w:r>
        <w:rPr>
          <w:sz w:val="28"/>
          <w:szCs w:val="28"/>
          <w:lang w:val="uk-UA"/>
        </w:rPr>
        <w:t xml:space="preserve"> проєкт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громадянину Бревку Андрієві Володимировичу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30</w:t>
      </w:r>
      <w:r>
        <w:rPr>
          <w:b w:val="false"/>
          <w:bCs w:val="false"/>
          <w:sz w:val="28"/>
          <w:szCs w:val="28"/>
          <w:lang w:val="uk-UA"/>
        </w:rPr>
        <w:t>.05.2024 № НВ-3500412202024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0,0092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0710100000:41:025:1263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трансформаторної підстанції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(14.02 – для розміщення, будівництва, експлуатації та обслуговування будівель і споруд об’єктів передачі електричної енергії)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громадянину Бревку Андрієві Володимировичу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0,0092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0710100000:41:025:1263,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трансформаторної підстанції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(14.02 – для розміщення, будівництва, експлуатації та обслуговування будівель і споруд об’єктів передачі електричної енергії)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громадянином Бревком Андрієм Володимировичем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0710100000:41:025:1263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громадянина Бревка Андрія Володимировича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566</TotalTime>
  <Application>LibreOffice/7.4.0.3$Windows_X86_64 LibreOffice_project/f85e47c08ddd19c015c0114a68350214f7066f5a</Application>
  <AppVersion>15.0000</AppVersion>
  <Pages>2</Pages>
  <Words>486</Words>
  <Characters>3213</Characters>
  <CharactersWithSpaces>3853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2024-06-24T14:21:46Z</cp:lastPrinted>
  <dcterms:modified xsi:type="dcterms:W3CDTF">2024-06-24T14:19:25Z</dcterms:modified>
  <cp:revision>198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