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7990669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громадянину  Бревку А.В.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 xml:space="preserve">умовах </w:t>
      </w:r>
      <w:r>
        <w:rPr>
          <w:spacing w:val="-2"/>
          <w:sz w:val="28"/>
          <w:szCs w:val="28"/>
          <w:lang w:val="uk-UA"/>
        </w:rPr>
        <w:t>оренди  земель</w:t>
      </w: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 та обслуговування складських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вул. Ранковій, 26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громадянина Бревка Андрія Володимировича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щодо надання на умовах оренди земельної ділянки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на 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Ранковій, 26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складських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z w:val="28"/>
          <w:szCs w:val="28"/>
          <w:lang w:val="uk-UA"/>
        </w:rPr>
        <w:t xml:space="preserve"> проєкт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громадянину Бревку Андрієві Володимировичу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14</w:t>
      </w:r>
      <w:r>
        <w:rPr>
          <w:b w:val="false"/>
          <w:bCs w:val="false"/>
          <w:sz w:val="28"/>
          <w:szCs w:val="28"/>
          <w:lang w:val="uk-UA"/>
        </w:rPr>
        <w:t>.06.2024</w:t>
        <w:br/>
        <w:t>№ НВ-0500603302024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Ранковій, 26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0,6630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0710100000:41:025:0063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складських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громадянину Бревку Андрієві Володимировичу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Ранковій, 26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0,6630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0710100000:41:025:0063,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складських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громадянином Бревком Андрієм Володимировичем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0710100000:41:025:0063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громадянина Бревка Андрія Володимировича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586</TotalTime>
  <Application>LibreOffice/7.4.0.3$Windows_X86_64 LibreOffice_project/f85e47c08ddd19c015c0114a68350214f7066f5a</Application>
  <AppVersion>15.0000</AppVersion>
  <Pages>2</Pages>
  <Words>493</Words>
  <Characters>3219</Characters>
  <CharactersWithSpaces>3862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2024-06-20T12:36:29Z</cp:lastPrinted>
  <dcterms:modified xsi:type="dcterms:W3CDTF">2024-06-26T10:53:07Z</dcterms:modified>
  <cp:revision>205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