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053043939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53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Про надання ОСББ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“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ЛУЦЕОРІЯ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” дозволу на розроблення проєкту землеустрою щодо відведення земельної ділянки комунальної власності (зміна цільового призначення) </w:t>
      </w:r>
      <w:r>
        <w:rPr>
          <w:rFonts w:cs="Times New Roman" w:ascii="Times New Roman" w:hAnsi="Times New Roman"/>
          <w:sz w:val="28"/>
          <w:szCs w:val="28"/>
        </w:rPr>
        <w:t>на пр-ті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 Волі, 44-А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Розглянувши заяву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“ЛУЦЕОРІЯ” про надання дозволу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пр-ті Волі, 44-А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0,2012 га, кадастровим номером 0710100000:11:044:0048, з виду цільового призначення земельної ділянки: “02.03 -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для будівництва і обслуговування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багатоквартирного житлового будинку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” і додані до заяви документи,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керуючись статтями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12, 19, 20, 38, 39, 83 Земельного кодексу України, статтею 4 Закону України “Про об’єднання співвласників багатоквартирного будинку”, статтею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21.06.2024 НВ-0001511472024, міська рада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ВИРІШИЛА:   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1. Надати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“ЛУЦЕОРІЯ” дозвіл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пр-ті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 Волі, 44-А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0,2012 га, кадастровим номером 0710100000:11:044:0048, з виду цільового призначення земельної ділянки: “02.03 -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для будівництва і обслуговування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багатоквартирного житлового будинку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1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2.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“ЛУЦЕОРІЯ”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подати на затвердження розроблений проєкт землеустрою щодо відведення земельної ділянки комунальної власності (змін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на пр-ті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 Волі, 44-А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0,2012 га, кадастровим номером 0710100000:11:044:0048,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ind w:left="0" w:right="-365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365" w:leader="none"/>
        </w:tabs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Міський голова </w:t>
        <w:tab/>
        <w:t xml:space="preserve">  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  <w:t>Туз 777 863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ListLabel1">
    <w:name w:val="ListLabel 1"/>
    <w:qFormat/>
    <w:rPr>
      <w:rFonts w:ascii="Times New Roman" w:hAnsi="Times New Roman"/>
      <w:sz w:val="28"/>
      <w:szCs w:val="28"/>
    </w:rPr>
  </w:style>
  <w:style w:type="character" w:styleId="ListLabel2">
    <w:name w:val="ListLabel 2"/>
    <w:qFormat/>
    <w:rPr>
      <w:sz w:val="28"/>
      <w:szCs w:val="28"/>
    </w:rPr>
  </w:style>
  <w:style w:type="character" w:styleId="ListLabel3">
    <w:name w:val="ListLabel 3"/>
    <w:qFormat/>
    <w:rPr>
      <w:sz w:val="28"/>
      <w:szCs w:val="28"/>
    </w:rPr>
  </w:style>
  <w:style w:type="character" w:styleId="ListLabel4">
    <w:name w:val="ListLabel 4"/>
    <w:qFormat/>
    <w:rPr>
      <w:sz w:val="28"/>
      <w:szCs w:val="28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sz w:val="28"/>
      <w:szCs w:val="28"/>
    </w:rPr>
  </w:style>
  <w:style w:type="character" w:styleId="ListLabel7">
    <w:name w:val="ListLabel 7"/>
    <w:qFormat/>
    <w:rPr>
      <w:sz w:val="28"/>
      <w:szCs w:val="28"/>
    </w:rPr>
  </w:style>
  <w:style w:type="character" w:styleId="ListLabel8">
    <w:name w:val="ListLabel 8"/>
    <w:qFormat/>
    <w:rPr>
      <w:sz w:val="28"/>
      <w:szCs w:val="28"/>
    </w:rPr>
  </w:style>
  <w:style w:type="character" w:styleId="ListLabel9">
    <w:name w:val="ListLabel 9"/>
    <w:qFormat/>
    <w:rPr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2011</TotalTime>
  <Application>LibreOffice/5.4.2.2$Windows_x86 LibreOffice_project/22b09f6418e8c2d508a9eaf86b2399209b0990f4</Application>
  <Pages>2</Pages>
  <Words>313</Words>
  <Characters>2225</Characters>
  <CharactersWithSpaces>2638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2024-04-05T12:31:52Z</cp:lastPrinted>
  <dcterms:modified xsi:type="dcterms:W3CDTF">2024-07-03T17:11:37Z</dcterms:modified>
  <cp:revision>113</cp:revision>
  <dc:subject/>
  <dc:title>mvk</dc:title>
</cp:coreProperties>
</file>