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4022693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ТзОВ «АСФАЛЬТ ВОЛИНІ»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ВТП «САНРАЙЗ» ЛТД  на  умовах оренди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земельної ділянки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обслуговування ви-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робничої бази  (11.03)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 на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пров. Дорожно-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му, 4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«АСФАЛЬТ ВОЛИНІ»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ПІДПРИЄМСТВА У ФОРМІ ТОВАРИСТВА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З ОБМЕЖЕНОЮ ВІДПОВІДАЛЬНІСТЮ ВТП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«САНРАЙЗ» ЛТД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пров. Дорожному, 4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ru-RU" w:bidi="ar-SA"/>
        </w:rPr>
        <w:t>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обслуговування виробничої бази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br/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(11.03 – для розміщення та експлуатації основних, підсобних і допоміжних будівель та споруд будівельних організацій та підприємств)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13.06.2024</w:t>
        <w:br/>
        <w:t>№ НВ-0001443802024,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0710100000:22:014:0039 зареєстровано у Державному реєстрі речових прав на нерухоме майно від 10.04.2014, номер відомостей про речове право: 5299775,</w:t>
      </w:r>
      <w:r>
        <w:rPr>
          <w:rFonts w:eastAsia="Times New Roman" w:cs="Times New Roman"/>
          <w:b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пров. Дорожному, 4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ТОВАРИ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СТВА З ОБМЕЖЕНОЮ ВІДПОВІДАЛЬНІСТЮ «АСФАЛЬТ ВОЛИНІ»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— свідоцтво про право власності від 10.09.2012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відповідно до якого право власності на частину приміщення контори управління (приміщення з № 2-1 по № 2-28) (в спільному користуванні приміщення № 1, № 6, № 7, № 18, № 29 загальною площею 27,7 кв.м) зареєстровано 05.10.2012, реєстраційний номер: 26285688, технічний паспорт на об’єкт нерухомого майна від 30.07.2012;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свідоцтво про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нерухоме майно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 31.07.2015, індексний номер: 41562235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, відповідно до якого право власності 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а офісні приміщення зареєстровано в Державному реєстрі речових прав на нерухоме майно від 30.07.2015, номер відомостей про речове право: 10632947,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технічний паспорт на об’єкт нерухомого майна від 24.11.2014;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ПІДПРИЄМСТВА У ФОРМІ ТОВАРИСТВА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З ОБМЕЖЕНОЮ ВІДПОВІДАЛЬНІСТЮ ВТП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>«САНРАЙЗ» ЛТД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— договір купівлі-продажу від 07.10.2008 за № 4079, відповідно до якого право власності на частину приміщення контори управління (в спільному користуванні приміщення № 1, № 6, № 7, № 18, № 29 загальною площею 27,7 кв.м) зареєстровано від 20.10.2008, реєстраційний номер: 24051966, технічний паспорт на об’єкт нерухомого майна від 16.10.2008, погоджену схему виділення часток в користуванні земельною ділянкою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u w:val="none"/>
          <w:lang w:val="uk-UA" w:eastAsia="zh-CN" w:bidi="ar-SA"/>
        </w:rPr>
        <w:t>пров. Дорожному, 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у м. Луцьку, враховуючи договір оренди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емлі, укладений між Луцькою міською радою та ТОВАРИСТВОМ З ОБМЕЖЕНОЮ ВІДПОВІДАЛЬНІСТЮ «АСФАЛЬТ ВОЛИНІ»  від 24.03.2014 (право оренди на земельну ділянку зареєстровано у Державному реєстрі речових прав на нерухоме майно від 10.04.2014, номер запису про інше речове право: 5300032),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строк дії якого закінчився, акт приймання-передачі земельної ділянки від 03.05.2024 (право оренди на земельну ділянку припинено в Державному реєстрі речових прав на нерухоме майно 03.05.2024), та договір оренди землі, укладений між Луцькою міською радою та ПІДПРИЄМСТВОМ У ФОРМІ ТОВАРИСТВА З ОБМЕЖЕНОЮ ВІДПОВІДАЛЬНІСТЮ ВТП «САНРАЙЗ» ЛТД від 24.03.2014 (право оренди на земельну ділянку зареєстровано у Державному реєстрі речових прав на нерухоме майно від 13.05.2014, номер запису про інше речове право: 5620400), строк дії якого закінчився, акт приймання-передачі земельної ділянки в комунальну власність від 23.05.2024 (право оренди на земельну ділянку припинено в Державному реєстрі речових прав на нерухоме майно 23.05.2024),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3-6,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1. Надати ТОВАРИСТВУ З ОБМЕЖЕНОЮ ВІДПОВІДАЛЬНІСТЮ «АСФАЛЬТ ВОЛИНІ», ПІДПРИЄМСТВУ У ФОРМІ ТОВАРИСТВА З ОБМЕЖЕНОЮ ВІДПОВІДАЛЬНІСТЮ ВТП «САНРАЙЗ» ЛТД земельну ділянку на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2"/>
          <w:sz w:val="28"/>
          <w:szCs w:val="28"/>
          <w:u w:val="none"/>
          <w:lang w:val="uk-UA" w:eastAsia="zh-CN" w:bidi="hi-IN"/>
        </w:rPr>
        <w:t>пров. Дорожному, 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 у м. Луцьку, на умовах оренди строком на 10 років з дати укладення договору оренди землі, площею 0,0424 га (частка ТОВАРИСТВА З ОБМЕ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ЖЕНОЮ ВІДПОВІДАЛЬНІСТЮ «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АСФАЛЬТ ВОЛИНІ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 1/2, що становить 0,0212 га, частка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ПІДПРИЄМСТВА У ФОРМІ ТОВАРИСТВА З ОБМЕЖЕНОЮ ВІДПОВІДАЛЬНІСТЮ ВТП «САНРАЙЗ» ЛТД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1/2, що становить 0,0212 га) з кадастровим номером 0710100000:22:014:0039,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обслуговування виробничої бази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(11.03 – для розміщення та експлуатації основних, підсобних і допоміжних будівель та споруд будівельних організацій та підприємств)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2. Укласти з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«АСФАЛЬТ ВОЛИНІ»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ПІДПРИЄМСТВОМ У ФОРМІ ТОВАРИСТВА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>З ОБМЕЖЕНОЮ ВІДПОВІДАЛЬНІСТЮ ВТП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«САНРАЙЗ» ЛТД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договір оренди землі на земельну ділянку з кадастровим номером 0710100000:22:014:0039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«АСФАЛЬТ ВОЛИНІ», ПІДПРИЄМСТВО У ФОРМІ ТОВАРИСТВА З ОБМЕЖЕНОЮ ВІДПОВІДАЛЬНІСТЮ ВТП «САНРАЙЗ» ЛТД: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0710100000:22:014:0039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777</TotalTime>
  <Application>LibreOffice/7.4.0.3$Windows_X86_64 LibreOffice_project/f85e47c08ddd19c015c0114a68350214f7066f5a</Application>
  <AppVersion>15.0000</AppVersion>
  <Pages>3</Pages>
  <Words>915</Words>
  <Characters>5841</Characters>
  <CharactersWithSpaces>6959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2024-07-03T16:50:43Z</cp:lastPrinted>
  <dcterms:modified xsi:type="dcterms:W3CDTF">2024-07-04T15:09:33Z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