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13096306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Про  надання 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громадянці Кузів С.П. на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умовах  оренди  земельної  ділянки  для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будівництва  та 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нежит-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лового приміщення (11.02)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на вул. Про-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мисловій, 1/18 у м. Луцьку (площею 0,1639 га)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громадянки Кузів Світлани Петрівни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вул. Промисловій, 1/18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громадянці Кузів Світлані Петрівні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23.07.2024 № НВ-3500508442024,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враховуючи розпорядження Луцького міського голови від 26.04.2024 № 284 «Про перейменування вулиці Карбишева у місті Луцьку»,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наказ департаменту містобудування, земельних ресурсів та реклами Луцької міської ради від 16.07.2024 № 1639-П/2024 «Про присвоєння адреси об’єкту нерухомого майна»,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122-126, 186 Земельного кодексу України, статтею 50 Закону України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Промисловій, 1/18 (вул. Карбишева, 2) </w:t>
      </w:r>
      <w:r>
        <w:rPr>
          <w:sz w:val="28"/>
          <w:szCs w:val="28"/>
          <w:lang w:val="uk-UA"/>
        </w:rPr>
        <w:t xml:space="preserve">у м. Луцьку площею 0,1639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громадянці Кузів Світлані Петрівні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Промисловій, 1/18 (вул. Карбишева, 2) 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0,1639 га з кадастровим номером 0710100000:33:017:004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громадянкою Кузів Світланою Петрівною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громадянку Кузів Світлану Петрівну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70" w:footer="0" w:bottom="185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454</TotalTime>
  <Application>LibreOffice/7.4.0.3$Windows_X86_64 LibreOffice_project/f85e47c08ddd19c015c0114a68350214f7066f5a</Application>
  <AppVersion>15.0000</AppVersion>
  <Pages>2</Pages>
  <Words>540</Words>
  <Characters>3516</Characters>
  <CharactersWithSpaces>4209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2024-07-23T14:57:56Z</cp:lastPrinted>
  <dcterms:modified xsi:type="dcterms:W3CDTF">2024-07-23T15:00:07Z</dcterms:modified>
  <cp:revision>205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