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20305185" r:id="rId2"/>
        </w:object>
      </w:r>
    </w:p>
    <w:p>
      <w:pPr>
        <w:pStyle w:val="Normal"/>
        <w:widowControl w:val="false"/>
        <w:jc w:val="center"/>
        <w:rPr/>
      </w:pPr>
      <w:r>
        <w:rPr/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color w:val="0000FF"/>
          <w:szCs w:val="28"/>
          <w:lang w:val="uk-UA"/>
        </w:rPr>
      </w:pPr>
      <w:r>
        <w:rPr>
          <w:color w:val="0000FF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Про поновлення договору оренди землі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ФОП Кобильчуку В.В. для будівництва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та  обслуговування  складського  примі-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щення  (11.02)  на  вул. Зв'язківців, 5  у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м. Луцьку (площею 0,0582 га)</w:t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Розглянувши заяву фізичної особи-підприємця Кобильчука Валерія Володимировича щодо поновлення договору оренди землі, укладеного з Луцькою міською радою, зареєстрованого у Державному реєстрі земель від 23.06.2009 за № 040907700350, поновленого додатковою угодою про поновлення договору оренди землі від 23.07.2014 (право оренди на земельну ділянку зареєстровано у Державному реєстрі речових прав на нерухоме майно від 02.09.2014, номер запису про інше речове право: 6856380), витяг з Державного земельного кадастру про земельну ділянку від 15.07.202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4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en-US" w:eastAsia="zh-CN" w:bidi="ar-SA"/>
        </w:rPr>
        <w:t>0001686992024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фізичної особи-підприємця Кобильчука Валерія Володимировича на об'єкти нерухомого майна на вул. Зв'язківців, 5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від 26.02.2003 за № 2-633,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будівлю матеріально-технічного складу зареєстровано від 29.05.2003, реєстраційний номер: 1268594, технічний паспорт на об’єкт нерухомого майна від 19.05.2003; договір купівлі-продажу від 17.04.2007, акт прийому-передачі від 17.04.2007, відповідно до яких фізичній особі-підприємцю Кобильчуку Валерієві Володимировичу передано у власність площадку для мийки та сторожову будку, технічні паспорти на об’єкти нерухомого майна; Державний акт на право власності на земельну ділянку площею 0,0900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0710100000:22:184:0018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11.01.2005 за № 209, керуючись статтями 12, 93, 96, 122, частиною другою статті 134 Земельного код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pacing w:val="2"/>
          <w:sz w:val="28"/>
          <w:szCs w:val="28"/>
          <w:lang w:val="uk-UA"/>
        </w:rPr>
        <w:t xml:space="preserve">статтями 26, 33 Закону України «Про місцеве самоврядування в Україні», пунктами 66-67,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101-102</w:t>
      </w:r>
      <w:r>
        <w:rPr>
          <w:spacing w:val="2"/>
          <w:sz w:val="28"/>
          <w:szCs w:val="28"/>
          <w:lang w:val="uk-UA"/>
        </w:rPr>
        <w:t xml:space="preserve">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spacing w:val="-2"/>
          <w:sz w:val="28"/>
          <w:szCs w:val="28"/>
          <w:lang w:val="uk-UA"/>
        </w:rPr>
        <w:t>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pacing w:val="-2"/>
          <w:sz w:val="28"/>
          <w:szCs w:val="28"/>
          <w:lang w:val="uk-UA"/>
        </w:rPr>
        <w:t>пунктами 8, 30 договору оренди землі,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563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1.   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Продовжити фізичній особі-підприємцю Кобильчуку Валерієві Володимировичу термін оренди земельної ділянки на вул. Зв'язківців, 5 у м. Луцьку строком на 10 років з дати закінчення договору оренди землі (до 23.06.2034), площею 0,0582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0710100000:22:184:0064, 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складського приміщення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2. Поновити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фізичній особі-підприємцю Кобильчуку Валерієві Володимировичу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договір оренди землі,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укладений з Луцькою міською радою, зареєстрований у Державному реєстрі земель від 23.06.2009 за № 040907700350, поновлений додатковою угодою про поновлення договору оренди землі від 23.07.2014 (право оренди на земельну ділянку зареєстровано у Державному реєстрі речових прав на нерухоме майно від 02.09.2014, номер запису про інше речове право: 6856380),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шляхом укладення додаткової угоди № 2 про поновлення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фізичну особу-підприємця Кобильчука Валерія Володимировича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4. У разі, якщо одна із сторін не підписала додаткову угоду № 2 про поновлення договору оренди землі впродовж шести календарних місяців з моменту прийняття  рішення, пункти 1-3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0710100000:22:184:0064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header="0" w:top="70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397</TotalTime>
  <Application>LibreOffice/7.1.5.2$Windows_X86_64 LibreOffice_project/85f04e9f809797b8199d13c421bd8a2b025d52b5</Application>
  <AppVersion>15.0000</AppVersion>
  <Pages>3</Pages>
  <Words>689</Words>
  <Characters>4539</Characters>
  <CharactersWithSpaces>5384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2019-08-27T12:21:00Z</dcterms:created>
  <dc:creator>*</dc:creator>
  <dc:description/>
  <dc:language>uk-UA</dc:language>
  <cp:lastModifiedBy/>
  <cp:lastPrinted>2024-03-28T14:48:00Z</cp:lastPrinted>
  <dcterms:modified xsi:type="dcterms:W3CDTF">2024-07-15T17:00:27Z</dcterms:modified>
  <cp:revision>224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