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6290417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380</TotalTime>
  <Application>LibreOffice/7.6.4.1$Windows_X86_64 LibreOffice_project/e19e193f88cd6c0525a17fb7a176ed8e6a3e2aa1</Application>
  <AppVersion>15.0000</AppVersion>
  <Pages>2</Pages>
  <Words>445</Words>
  <Characters>3010</Characters>
  <CharactersWithSpaces>3792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2024-02-05T15:31:19Z</cp:lastPrinted>
  <dcterms:modified xsi:type="dcterms:W3CDTF">2024-06-06T14:19:30Z</dcterms:modified>
  <cp:revision>47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