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079104569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Мирослава Скорика, 57 </w:t>
      </w:r>
      <w:r>
        <w:rPr>
          <w:spacing w:val="-4"/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Мирослава Скорика, 57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0,0122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> га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0710100000:22:013:0051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24.06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 xml:space="preserve">.2024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1200512332024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038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та від 24.06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.2024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1200512342024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0710100000:22:013:0088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вул. Мирослава Скорика, 57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обслуговування жилого будинку, господарських будівель і спору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0,0122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> га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0710100000:22:013:0051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038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084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</w:t>
      </w:r>
      <w:r>
        <w:rPr>
          <w:b w:val="false"/>
          <w:bCs w:val="false"/>
          <w:sz w:val="28"/>
          <w:szCs w:val="28"/>
          <w:lang w:val="uk-UA"/>
        </w:rPr>
        <w:t>розміщен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b w:val="false"/>
          <w:bCs w:val="false"/>
          <w:sz w:val="28"/>
          <w:szCs w:val="28"/>
          <w:lang w:val="uk-UA"/>
        </w:rPr>
        <w:t xml:space="preserve"> на  земельн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b w:val="false"/>
          <w:bCs w:val="false"/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ках</w:t>
      </w:r>
      <w:r>
        <w:rPr>
          <w:sz w:val="28"/>
          <w:szCs w:val="28"/>
          <w:lang w:val="uk-UA"/>
        </w:rPr>
        <w:t xml:space="preserve">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038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0,0084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0710100000:22:013:0088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642</TotalTime>
  <Application>LibreOffice/7.1.5.2$Windows_X86_64 LibreOffice_project/85f04e9f809797b8199d13c421bd8a2b025d52b5</Application>
  <AppVersion>15.0000</AppVersion>
  <Pages>2</Pages>
  <Words>370</Words>
  <Characters>2416</Characters>
  <CharactersWithSpaces>2947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2024-08-12T17:30:24Z</dcterms:modified>
  <cp:revision>193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