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08794916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 затвердження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ТОВ “ФЕХУ РЕНТ</w:t>
      </w:r>
      <w:bookmarkStart w:id="0" w:name="__DdeLink__114_802735236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”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проєкту  землеустрою  щодо  відведення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земельної ділянки (зміна цільового приз-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начення)   на 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.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Яремчука  Назарія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6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ТОВАРИСТВА З ОБМЕЖЕНОЮ ВІДПОВІДАЛЬ-НІСТЮ “ФЕХУ РЕНТ”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проєкту землеустрою щодо відведення земельної ділянки (зміна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6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Луцьку, площею 6,27 га,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42:018:0027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02.06 - для колективного гаражного будівництва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промисловості”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земельного кадастру про земельну ділянку від 13.08.2024 НВ-0001935232024,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ТОВАРИСТВУ З ОБМЕЖЕНОЮ ВІДПОВІДАЛЬНІСТЮ “ФЕХУ РЕНТ”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6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6,27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42:018:0027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ТОВАРИСТВА З ОБМЕЖЕНОЮ ВІДПОВІДАЛЬ-НІСТЮ “ФЕХУ РЕНТ”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6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6,27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42:018:0027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02.06 - для колективного гаражного будівництва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6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6,27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42:018:0027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“землі житлової та громадської забудови” на категорію земель: “</w:t>
      </w:r>
      <w:bookmarkStart w:id="1" w:name="__DdeLink__1542_17160649871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1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електронних комунікацій, енергетики, оборони та іншого призначення”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ТОВАРИСТВО З ОБМЕЖЕНОЮ ВІДПОВІДАЛЬ-НІСТЮ “ФЕХУ РЕНТ”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1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1269</TotalTime>
  <Application>LibreOffice/5.4.2.2$Windows_x86 LibreOffice_project/22b09f6418e8c2d508a9eaf86b2399209b0990f4</Application>
  <Pages>2</Pages>
  <Words>420</Words>
  <Characters>2835</Characters>
  <CharactersWithSpaces>3434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2024-08-13T17:02:29Z</cp:lastPrinted>
  <dcterms:modified xsi:type="dcterms:W3CDTF">2024-08-13T17:13:16Z</dcterms:modified>
  <cp:revision>95</cp:revision>
  <dc:subject/>
  <dc:title>mvk</dc:title>
</cp:coreProperties>
</file>