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92357978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витяг з протоколу пленарного засідання 60-ї сесії Луцької міської ради VIII скликання від 26.06.2024, витяг з протоколу пленарного засідання 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75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286</TotalTime>
  <Application>LibreOffice/7.4.0.3$Windows_X86_64 LibreOffice_project/f85e47c08ddd19c015c0114a68350214f7066f5a</Application>
  <AppVersion>15.0000</AppVersion>
  <Pages>2</Pages>
  <Words>592</Words>
  <Characters>3906</Characters>
  <CharactersWithSpaces>4654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2024-06-05T12:12:41Z</cp:lastPrinted>
  <dcterms:modified xsi:type="dcterms:W3CDTF">2024-08-07T15:26:49Z</dcterms:modified>
  <cp:revision>179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