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388028717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hanging="0" w:left="0" w:right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8"/>
          <w:szCs w:val="1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Про віднесення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несформованої земельної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ділянки  орієнтовною  площею 5,07 га до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самозалісненої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за межами населе-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них пунктів Луцької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громади (с. Одеради)</w:t>
      </w:r>
    </w:p>
    <w:p>
      <w:pPr>
        <w:pStyle w:val="Normal"/>
        <w:overflowPunct w:val="false"/>
        <w:ind w:hanging="0" w:left="0" w:right="-868"/>
        <w:jc w:val="both"/>
        <w:rPr>
          <w:rFonts w:eastAsia="Times New Roman" w:cs="Times New Roman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-8"/>
          <w:kern w:val="0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u w:val="none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spacing w:val="4"/>
        </w:rPr>
      </w:pPr>
      <w:r>
        <w:rPr>
          <w:rFonts w:eastAsia="Times New Roman" w:cs="Times New Roman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spacing w:val="4"/>
          <w:sz w:val="28"/>
          <w:szCs w:val="28"/>
        </w:rPr>
        <w:t>нально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го</w:t>
      </w:r>
      <w:r>
        <w:rPr>
          <w:spacing w:val="4"/>
          <w:sz w:val="28"/>
          <w:szCs w:val="28"/>
        </w:rPr>
        <w:t xml:space="preserve"> управління лісового та мисливсь</w:t>
      </w:r>
      <w:r>
        <w:rPr>
          <w:rFonts w:eastAsia="Times New Roman" w:cs="Times New Roman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кого господарства від 28.06.2024 № 02-883 про віднесення земельних ділянок на території Луцької міської територіальної громади до самозаліснених ділянок, а саме: несформованої земельної ділянки орієнтовною площею 5,07 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за межами населених пунктів Луцької 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 громади (с. Одеради)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, керуючись статтею 19 Конституції України, статтями 12, 22, 55, 56, 57, 57-1, 79-1, 122 та </w:t>
      </w:r>
      <w:r>
        <w:rPr>
          <w:rFonts w:eastAsia="Times New Roman" w:cs="Times New Roman"/>
          <w:i w:val="false"/>
          <w:i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 xml:space="preserve">пунктом 24 Перехідних положень 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Земельного кодексу України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, статтями 25, 50 Закону України «Про землеустрій», Законом України «Про регулювання містобудівної діяльності», Лісовим кодексом України, Указами Президента України від 07.06.2021 № 228/2021 «Про деякі заходи щодо забезпечення та відтворення лісів» та від 29.09.2022 № 675/2022 «Про рішення Ради національної безпеки і оборони України від 29 вересня 2022 року «Про охорону, захист, використання та відновлення лісів України в особливий період»», п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uk-UA" w:bidi="ar-SA"/>
        </w:rPr>
        <w:t>останову Верховної Ради України від 17.07.2020 № 807- ІХ «Про утворення та ліквідацію районів»,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розпоряджен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ням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м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Луцької міської ради від 17.12.2020 № 1/20 «Про реорганізацію сільських рад шляхом приєднання до Луцької міської ради» та статт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ями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26, 59, та пункт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ом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6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4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hanging="0" w:right="43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1. Віднести несформовану земельну ділянку орієнтовною площею 5,07 га до самозалісненої ділянки за межами населених пунктів Луцької міської територіальної громади (с. Одеради).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Міський голова                                                                           Ігор ПОЛІЩУК</w:t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ru-RU" w:eastAsia="zh-CN" w:bidi="ar-SA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1816</TotalTime>
  <Application>LibreOffice/7.6.4.1$Windows_X86_64 LibreOffice_project/e19e193f88cd6c0525a17fb7a176ed8e6a3e2aa1</Application>
  <AppVersion>15.0000</AppVersion>
  <Pages>2</Pages>
  <Words>290</Words>
  <Characters>1888</Characters>
  <CharactersWithSpaces>2373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2024-08-08T16:48:06Z</cp:lastPrinted>
  <dcterms:modified xsi:type="dcterms:W3CDTF">2024-08-12T12:24:17Z</dcterms:modified>
  <cp:revision>133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