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9980920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господарства 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  земельної ділянки 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2,2 га до  самозалісненої 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 межами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  пунктів  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цької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36"/>
          <w:szCs w:val="36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ріальної громади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 Сирники)</w:t>
      </w:r>
    </w:p>
    <w:p>
      <w:pPr>
        <w:pStyle w:val="Normal"/>
        <w:overflowPunct w:val="true"/>
        <w:ind w:left="0" w:right="-868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2,2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с. Сирники)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враховуючи, що земельна ділянка розташована на земельних ділянках (частках (паях)), відповідно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проєкту організації території земель колективної власності колишнього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колективного сільськогосподарського підприємства «Агрофірма “Маяк”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затвердженого рішенням Княгининівської (Маяківської) сільської ради від 26.12.2001 № 16/17,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детальний план території в районі полігону твердих побутових відходів Луцької міської територіальної громади, затверджений рішенням виконавчого комітету Луцької міської ради від 01.12.2021 № 985-1 «Про затвердження проєкту детального плану території в районі полігону твердих побутових відходів Луцької міської територіальної громади», а також рішення Луцької міської ради від 21.02.2024 № 56/50 «Про надання дозволу на розроблення проєкту детального плану території в районі полігону твердих побутових відходів Луцької міської територіальної громади»,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схему планування території Княгининівської (Маяківської) сільської ради, затверджену рішенням Маяківської сільської ради від 10.09.2010 № 20/4.13, відповідно до якої земельна ділянка знаходиться в охоронній зоні навколо інженерних комунікацій (магістральний газопровід високого тиску, охоронна зона 300 м),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враховуючи пункт 2 статті 4 Лісового кодексу України, відповідно до якого: до лісового фонду України не належать самозаліснені ділянки в межах охоронних зон об’єктів енергетики, магістральних теплових мереж, магістральних трубопроводів та інших лінійних об’єктів інфраструктури,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пункт 2 статті 57-1 Земельного кодексу України, відповідно до якого, віднесення земельної ділянки приватної власності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самозаліс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еної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ділянки здійснюється її власником,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статтею 19 Конституції України, статтями 12, 78, 79, 80, 81, 122, пунктом 2 статті 55, 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lang w:val="uk-UA" w:eastAsia="zh-CN" w:bidi="ar-SA"/>
        </w:rPr>
        <w:t xml:space="preserve">пунктом 24 Перехідних положень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Законом України «Про порядок виділення в натурі (на місцевості) земельних ділянок власникам земельних часток (паїв)»,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Законом України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«Про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регулювання містобудівної діяльності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»,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несформованої земельної ділянки орієнтовною площею 2,2 га до самозалісненої ділянки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с. Сирники)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1774</TotalTime>
  <Application>LibreOffice/7.1.2.2$Windows_X86_64 LibreOffice_project/8a45595d069ef5570103caea1b71cc9d82b2aae4</Application>
  <AppVersion>15.0000</AppVersion>
  <Pages>2</Pages>
  <Words>493</Words>
  <Characters>3499</Characters>
  <CharactersWithSpaces>4195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2024-08-12T12:02:25Z</cp:lastPrinted>
  <dcterms:modified xsi:type="dcterms:W3CDTF">2024-08-12T15:09:41Z</dcterms:modified>
  <cp:revision>137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