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26691080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господарства 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  земельної ділянки 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true"/>
        <w:ind w:hanging="0" w:left="0" w:right="-868"/>
        <w:jc w:val="both"/>
        <w:rPr>
          <w:spacing w:val="-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2,9727 га до самозалісненої</w:t>
      </w:r>
      <w:r>
        <w:rPr>
          <w:rFonts w:eastAsia="Times New Roman" w:cs="Times New Roman"/>
          <w:color w:val="auto"/>
          <w:spacing w:val="-8"/>
          <w:kern w:val="0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ділянки за межами</w:t>
      </w:r>
    </w:p>
    <w:p>
      <w:pPr>
        <w:pStyle w:val="Normal"/>
        <w:overflowPunct w:val="true"/>
        <w:ind w:hanging="0" w:left="0" w:right="-868"/>
        <w:jc w:val="both"/>
        <w:rPr>
          <w:spacing w:val="-10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населених пунктів Луцької міської територіаль-</w:t>
      </w:r>
    </w:p>
    <w:p>
      <w:pPr>
        <w:pStyle w:val="Normal"/>
        <w:overflowPunct w:val="true"/>
        <w:ind w:hanging="0" w:left="0" w:right="-868"/>
        <w:jc w:val="both"/>
        <w:rPr>
          <w:spacing w:val="-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ної громади (с. Брище)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кого господарства від 28.06.2024 № 02-883 про віднесення земельних ділянок на території Луцької міської територіальної громади до самозалісне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них ділянок, а саме: несформованої земельної ділянки орієнтовною площею 2,9727 га за межами населених пунктів Луцької міської територіальної громади (с. Брище), враховуючи детальний план території в районі полігону твердих побутових відходів Луцької міської територіальної громади, затверджений рішенням виконавчого комітету Луцької міської ради від 01.12.2021 № 985-1 «Про затвердження проєкту детального плану території в районі полігону твердих побутових відходів Луцької міської територіальної громади», а також проєкт детального плану території в районі полігону твердих побутових відходів Луцької міської територіальної громади,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що розробляється згідно з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рішення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м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Луцької міської ради від 21.02.2024         № 56/50 «Про надання дозволу на розроблення проєкту детального плану території в районі полігону твердих побутових відходів Луцької міської територіальної громади»,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схему планування території Княгининівської (Маяківської) сільської ради, затверджену рішенням Маяківської сільської ради від 10.09.2010 № 20/4.13,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керуючись статтею 19 Конституції України, статтями 12, 57-1, 122, пунктом 2 статті 55 Земельного кодексу України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Лісови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кодекс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України,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 несформованої земельної ділянки орієнтовною площею 2,9727 га до самозалісненої ділянки з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а межами населених пунктів Луцької міської територіальної громади (с. Брище)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      Ігор ПОЛІЩУК</w:t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1744</TotalTime>
  <Application>LibreOffice/7.6.4.1$Windows_X86_64 LibreOffice_project/e19e193f88cd6c0525a17fb7a176ed8e6a3e2aa1</Application>
  <AppVersion>15.0000</AppVersion>
  <Pages>2</Pages>
  <Words>376</Words>
  <Characters>2632</Characters>
  <CharactersWithSpaces>3206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2024-08-08T16:49:06Z</cp:lastPrinted>
  <dcterms:modified xsi:type="dcterms:W3CDTF">2024-08-12T13:43:57Z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