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52323823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 земельної ділянки 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4,0582 га до 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цької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ріальної громади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 Городок)</w:t>
      </w:r>
    </w:p>
    <w:p>
      <w:pPr>
        <w:pStyle w:val="Normal"/>
        <w:overflowPunct w:val="true"/>
        <w:ind w:hanging="0" w:left="0" w:right="-868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4,0582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Городок)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враховуючи, що земельна ділянка розташована на території державного гідрологічного заказника місцевого значення «Чорногузка», створеного відповідно до розпорядження першого заступника голови Волинської обласної державної адміністрації від 26.05.1992 № 132, а відповідно до пункту 1 статті 57-1 Земельного кодексу України самозаліснена ділянка - це земельна ділянка будь-якої категорії земель (крім земель природно-заповідного та іншого природоохоронного призначення), керуючись статтею 19 Конституції України, статтями 12, 57-1, 122, пунктом 2 статті 55 та </w:t>
      </w:r>
      <w:r>
        <w:rPr>
          <w:rFonts w:eastAsia="Times New Roman" w:cs="Times New Roman"/>
          <w:i w:val="false"/>
          <w:i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пунктом 24 Перехідних положень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Земельного кодексу України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розпорядженням Кабінету Міністрів України від 12.06.2020 № 708-р «Про визначення адмініс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4,0582 га до самозалісненої ділянки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Городок)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567" w:right="5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1753</TotalTime>
  <Application>LibreOffice/7.6.4.1$Windows_X86_64 LibreOffice_project/e19e193f88cd6c0525a17fb7a176ed8e6a3e2aa1</Application>
  <AppVersion>15.0000</AppVersion>
  <Pages>2</Pages>
  <Words>290</Words>
  <Characters>2021</Characters>
  <CharactersWithSpaces>2503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2024-08-12T09:15:59Z</cp:lastPrinted>
  <dcterms:modified xsi:type="dcterms:W3CDTF">2024-08-12T14:45:31Z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