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2314429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вул. Львівській, 152-В 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Львівській, 152-В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11.06.2024 № НВ-7400445922024 на земельну ділянку площею 0,6243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 та</w:t>
      </w:r>
      <w:r>
        <w:rPr>
          <w:sz w:val="28"/>
          <w:szCs w:val="28"/>
          <w:lang w:val="uk-UA"/>
        </w:rPr>
        <w:t xml:space="preserve"> від 11.06.2024 № НВ-7400445942024 на земельну ділянку площею 0,3055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итяг з протоколу пленарного засідання 61-ї сесії Луцької міської ради VIII скликання від 31.07.2024,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Львівській, 152-В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м. Луцьку для будівництва та реконструкції складських приміщень під виробничо-побутовий комплекс з подальшим обслуговуванням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загальною площею 0,9298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0710100000:31:133:0020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0,6243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0,3055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0,6243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0,3055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458</TotalTime>
  <Application>LibreOffice/7.4.0.3$Windows_X86_64 LibreOffice_project/f85e47c08ddd19c015c0114a68350214f7066f5a</Application>
  <AppVersion>15.0000</AppVersion>
  <Pages>2</Pages>
  <Words>379</Words>
  <Characters>2507</Characters>
  <CharactersWithSpaces>3049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2024-08-12T14:48:20Z</dcterms:modified>
  <cp:revision>197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