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2169268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</w:t>
      </w:r>
      <w:r>
        <w:rPr>
          <w:rFonts w:eastAsia="Times New Roman" w:cs="Times New Roman"/>
          <w:color w:val="auto"/>
          <w:kern w:val="0"/>
          <w:sz w:val="48"/>
          <w:szCs w:val="4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земельної ділянки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1,8306 га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 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Моташівка)</w:t>
      </w:r>
    </w:p>
    <w:p>
      <w:pPr>
        <w:pStyle w:val="Normal"/>
        <w:overflowPunct w:val="true"/>
        <w:ind w:left="0" w:right="-868" w:hanging="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1,8306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за межа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оташівка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враховуючи, що земельна ділянка розташована на земельних ділянках (частках (паях)), відповідно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проєкту організації території земель колективної власності колишнього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колективного сільськогосподарського підприємства «Агрофірма “Маяк”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, затвердженого рішенням Княгининівської (Маяківської) сільської ради від 26.12.2001 № 16/17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схему планування території Княгининівської (Маяківської) сільської ради, затверджену рішенням Маяківської сільської ради від 10.09.2010 № 20/4.13,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пункт 2 статті 57-1 Земельного кодексу України, відповідно до якого, віднесення земельної ділянки приватної власності до самозалісеної ділянки здійснюється її власником,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статтею 19 Конституції України, статтями 12, 78, 79, 80, 81, 122, пунктом 2 статті 55,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Лісовим кодексом України,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Законом України «Про порядок виділення в натурі (на місцевості) земельних ділянок власникам земельних часток (паїв)», 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1,8306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 га до самозалісненої ділянки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цької міської 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оташівка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sz w:val="24"/>
          <w:szCs w:val="24"/>
        </w:rPr>
      </w:pP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1730</TotalTime>
  <Application>LibreOffice/7.1.2.2$Windows_X86_64 LibreOffice_project/8a45595d069ef5570103caea1b71cc9d82b2aae4</Application>
  <AppVersion>15.0000</AppVersion>
  <Pages>2</Pages>
  <Words>367</Words>
  <Characters>2615</Characters>
  <CharactersWithSpaces>3177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2024-08-12T09:41:40Z</cp:lastPrinted>
  <dcterms:modified xsi:type="dcterms:W3CDTF">2024-08-12T15:25:04Z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