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695350612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Про заміну сторони орендаря у зобов’язаннях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за договором  оренди  землі  на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Гущансь-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кій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, 101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lang w:val="uk-UA" w:eastAsia="zh-CN" w:bidi="ar-S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Кучерепи Станіслава Вячеславовича, Висоцької Ніни Олексіївни 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говорі оренди землі, укладеному між Луцькою міською радою та громадянкою Висоцькою Ніною Олексіївною від 23.12.2015 (право оренди на земельну ділянку зареєстровано у Державному реєстрі речових прав на нерухоме майно від 02.02.2016, номер запису про інше речове право: 13203757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Гущанській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 101 у м. Луцьку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громадянки Висоцької Ніни Олексіївни до громадянина Кучерепи Станіслава Вячеславовича: договір купівлі-продажу земельної ділянки з розташованим на ній житловим будинком від 10.08.2023 № 1836,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на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площею 0,1000 га з кадастровим номером 0710100000:42:021:0015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10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.08.2023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номери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відомостей про речові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права: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51326255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51326282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технічний паспорт на об’єкт нерухомого майна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10.07.2024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договір купівлі-продажу земельної ділянки від 10.08.2023 № 1838,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на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площею 0,0964 га з кадастровим номером 0710100000:42:021:0025 зареєстровано в Державному реєстрі речових прав на нерухоме майно 10.08.2023, номер відомостей про речове право: 51326346, 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.2024 № НВ-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0002176112024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23.12.2015 (право оренди на земельну ділянку зареєстровано у Державному реєстрі речових прав на нерухоме майно від 02.02.2016, номер запису про інше речове право: 13203757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0,0051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0710100000:42:021:0027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Гущанській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 101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Висоцьк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а Ніна Олексіївна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Кучерепа Станіслав Вячеславович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23.12.2015 (право оренди на земельну ділянку зареєстровано у Державному реєстрі речових прав на нерухоме майно від 02.02.2016, номер запису про інше речове право: 13203757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0,0051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0710100000:42:021:0027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Кучерепа Станіслав Вячеславович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1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Кучерепу Станіслава Вячеславовича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3.2.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 xml:space="preserve">. 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>У разі, якщо одна із сторін не підписала додаткову угоду № 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i w:val="false"/>
          <w:iCs w:val="false"/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i w:val="false"/>
          <w:iCs w:val="false"/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i w:val="false"/>
          <w:iCs w:val="false"/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35" w:footer="0" w:bottom="195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1345</TotalTime>
  <Application>LibreOffice/7.4.0.3$Windows_X86_64 LibreOffice_project/f85e47c08ddd19c015c0114a68350214f7066f5a</Application>
  <AppVersion>15.0000</AppVersion>
  <Pages>3</Pages>
  <Words>743</Words>
  <Characters>4732</Characters>
  <CharactersWithSpaces>5621</CharactersWithSpaces>
  <Paragraphs>21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2024-09-05T12:12:42Z</dcterms:modified>
  <cp:revision>344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