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114526062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 вул. Лисенка, 55 у м. Луцьку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Лисенка, 55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 земельної ділянки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площею 0,0122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0710100000:31:160: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0018,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а саме</w:t>
      </w:r>
      <w:r>
        <w:rPr>
          <w:sz w:val="28"/>
          <w:szCs w:val="28"/>
          <w:lang w:val="uk-UA"/>
        </w:rPr>
        <w:t>: від 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.08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.2024</w:t>
        <w:br/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2600618512024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085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0710100000:31:160:0039 та від 20.08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.2024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2600618492024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037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0710100000:31:160:0038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вул. Лисенка, 55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в межах “червоних ліній” для обслуговування жилого будинку, господарських будівель і спору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0,0122 га 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0710100000:31:160: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0018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085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0710100000:31:160:0039,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037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0710100000:31:160:0038,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085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0710100000:31:160:0039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0,0037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0710100000:31:160:0038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855" w:footer="0" w:bottom="186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635</TotalTime>
  <Application>LibreOffice/7.4.0.3$Windows_X86_64 LibreOffice_project/f85e47c08ddd19c015c0114a68350214f7066f5a</Application>
  <AppVersion>15.0000</AppVersion>
  <Pages>2</Pages>
  <Words>373</Words>
  <Characters>2416</Characters>
  <CharactersWithSpaces>2950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2024-09-04T16:33:10Z</cp:lastPrinted>
  <dcterms:modified xsi:type="dcterms:W3CDTF">2024-09-09T10:12:03Z</dcterms:modified>
  <cp:revision>194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