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376739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Лідавській, 6  </w:t>
      </w:r>
      <w:r>
        <w:rPr>
          <w:spacing w:val="-4"/>
          <w:sz w:val="28"/>
          <w:szCs w:val="28"/>
          <w:lang w:val="uk-UA"/>
        </w:rPr>
        <w:t xml:space="preserve">у 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Лідавській, 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 земельної ділянки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0,0100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 xml:space="preserve">0710100000:22:211:0005,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>а саме</w:t>
      </w:r>
      <w:r>
        <w:rPr>
          <w:sz w:val="28"/>
          <w:szCs w:val="28"/>
          <w:lang w:val="uk-UA"/>
        </w:rPr>
        <w:t xml:space="preserve">: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03.09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.2024</w:t>
        <w:br/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460072422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039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0710100000:22:032:0046, від 03.09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.2024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4600724202024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029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0710100000:22:032:0044 та від 03.09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.2024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№ НВ-4600724212024 на земельну ділянку площею 0,0032 га з кадастровим номером 0710100000:22:032:0045</w:t>
      </w:r>
      <w:r>
        <w:rPr>
          <w:sz w:val="28"/>
          <w:szCs w:val="28"/>
          <w:lang w:val="uk-UA"/>
        </w:rPr>
        <w:t>,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вул. Лідавській, 6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індивідуальних гаражів (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02.05 - для будівництва індивідуальних гаражів)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0,0100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>0710100000:22:211:0005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п</w:t>
      </w:r>
      <w:r>
        <w:rPr>
          <w:sz w:val="28"/>
          <w:szCs w:val="28"/>
          <w:lang w:val="uk-UA"/>
        </w:rPr>
        <w:t xml:space="preserve">оділена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три</w:t>
      </w:r>
      <w:r>
        <w:rPr>
          <w:sz w:val="28"/>
          <w:szCs w:val="28"/>
          <w:lang w:val="uk-UA"/>
        </w:rPr>
        <w:t xml:space="preserve">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>площею 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039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0710100000:22:032:0046,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029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0710100000:22:032:0044 та земельну ділянку № 3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0,0032 га з кадастровим номером 0710100000:22:032:0045,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власників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нерухомого майна, розміщен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на  земельній ділянці № 1 </w:t>
      </w:r>
      <w:r>
        <w:rPr>
          <w:spacing w:val="-4"/>
          <w:sz w:val="28"/>
          <w:szCs w:val="28"/>
          <w:lang w:val="uk-UA"/>
        </w:rPr>
        <w:t>площею 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039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0710100000:22:032:0046, на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0,0029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0710100000:22:032:0044 та на земельній ділянці № 3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0,0032 га з кадастровим номером 0710100000:22:032:0045</w:t>
      </w:r>
      <w:r>
        <w:rPr>
          <w:sz w:val="28"/>
          <w:szCs w:val="28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header="0" w:top="855" w:footer="0" w:bottom="17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638</TotalTime>
  <Application>LibreOffice/7.1.5.2$Windows_X86_64 LibreOffice_project/85f04e9f809797b8199d13c421bd8a2b025d52b5</Application>
  <AppVersion>15.0000</AppVersion>
  <Pages>2</Pages>
  <Words>397</Words>
  <Characters>2588</Characters>
  <CharactersWithSpaces>3153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2024-07-11T16:21:14Z</cp:lastPrinted>
  <dcterms:modified xsi:type="dcterms:W3CDTF">2024-09-09T12:45:28Z</dcterms:modified>
  <cp:revision>189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