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9497596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/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вул. Червоного Хреста, 16 </w:t>
      </w:r>
      <w:r>
        <w:rPr>
          <w:sz w:val="28"/>
          <w:szCs w:val="28"/>
        </w:rPr>
        <w:t xml:space="preserve">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Червоного Хреста, 16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від 2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.2024</w:t>
        <w:br/>
        <w:t>№ НВ-</w:t>
      </w:r>
      <w:r>
        <w:rPr>
          <w:sz w:val="28"/>
          <w:szCs w:val="28"/>
          <w:lang w:val="uk-UA"/>
        </w:rPr>
        <w:t>5600770502024</w:t>
      </w:r>
      <w:r>
        <w:rPr>
          <w:sz w:val="28"/>
          <w:szCs w:val="28"/>
          <w:lang w:val="uk-UA"/>
        </w:rPr>
        <w:t xml:space="preserve"> на земельну ділянку площею 0,0134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0710100000:21:031:0021 та</w:t>
      </w:r>
      <w:r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</w:t>
      </w:r>
      <w:r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>.2024 № НВ-</w:t>
      </w:r>
      <w:r>
        <w:rPr>
          <w:sz w:val="28"/>
          <w:szCs w:val="28"/>
          <w:lang w:val="uk-UA"/>
        </w:rPr>
        <w:t>5100949362024</w:t>
      </w:r>
      <w:r>
        <w:rPr>
          <w:sz w:val="28"/>
          <w:szCs w:val="28"/>
          <w:lang w:val="uk-UA"/>
        </w:rPr>
        <w:t xml:space="preserve"> на земельну ділянку площею 0,0012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0710100000:21:031:00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Червоного Хреста, 16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(реконструкції) та обслуговування торгового закладу (03.07 – для будівництва та обслуговування будівель торгівлі)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загальною площею 0,0146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0710100000:21:031:0017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0,0134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0710100000:21:031:0021,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0,0012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0710100000:21:031:0028,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0,0134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0710100000:21:031:0021,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0,0012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0710100000:21:031:0028,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461</TotalTime>
  <Application>LibreOffice/7.4.0.3$Windows_X86_64 LibreOffice_project/f85e47c08ddd19c015c0114a68350214f7066f5a</Application>
  <AppVersion>15.0000</AppVersion>
  <Pages>2</Pages>
  <Words>352</Words>
  <Characters>2301</Characters>
  <CharactersWithSpaces>2817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2023-10-02T16:24:57Z</cp:lastPrinted>
  <dcterms:modified xsi:type="dcterms:W3CDTF">2024-08-22T16:18:18Z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