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16325666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 громадянину   Патію А.П.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проєкту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(12.11) </w:t>
      </w:r>
      <w:r>
        <w:rPr>
          <w:color w:val="000000"/>
          <w:spacing w:val="-6"/>
          <w:sz w:val="28"/>
          <w:szCs w:val="28"/>
        </w:rPr>
        <w:t>на  вул. Кафед-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ральній, 16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громадянина Патія Антона Петровича </w:t>
      </w:r>
      <w:r>
        <w:rPr>
          <w:spacing w:val="-6"/>
          <w:sz w:val="28"/>
          <w:szCs w:val="28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Кафедральній, 16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(12.11 – для розміщення та експлуатації об’єктів дорожнього сервісу)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Патія Антона Петровича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16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27.12.2011 за № 2772, відповідно до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якого право власності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приміщення гаража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від 01.02.2012, реєстраційний номер: 4531124, технічний паспорт на об'єкт нерухомого майна від 24.01.2012,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53-ї сесії Луцької міської ради VIII скликання від 29.11.2023, витяг з протоколу пленарного засідання 59-ї сесії Луцької міської ради VIII скликання від 29.05.2024,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Патію Антонові Петровичу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(12.11 – для розміщення та експлуатації об’єктів дорожнього сервісу)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 xml:space="preserve">вул. Кафедральній, 16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0,02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521</TotalTime>
  <Application>LibreOffice/7.4.0.3$Windows_X86_64 LibreOffice_project/f85e47c08ddd19c015c0114a68350214f7066f5a</Application>
  <AppVersion>15.0000</AppVersion>
  <Pages>2</Pages>
  <Words>396</Words>
  <Characters>2563</Characters>
  <CharactersWithSpaces>3161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2024-09-05T11:00:46Z</cp:lastPrinted>
  <dcterms:modified xsi:type="dcterms:W3CDTF">2024-09-05T11:00:18Z</dcterms:modified>
  <cp:revision>190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