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7612845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вул. Кафедральній,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.12.2011 за № 2774, відповідно до якого право власності на склад цегельний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01.02.2012, реєстраційний номер: 35287964, технічний паспорт на об'єкт нерухомого майна від 24.01.2012,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витяг з протоколу пленарного засідання 59-ї сесії Луцької міської ради VIII скликання від 29.05.2024,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0,003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517</TotalTime>
  <Application>LibreOffice/7.4.0.3$Windows_X86_64 LibreOffice_project/f85e47c08ddd19c015c0114a68350214f7066f5a</Application>
  <AppVersion>15.0000</AppVersion>
  <Pages>2</Pages>
  <Words>415</Words>
  <Characters>2788</Characters>
  <CharactersWithSpaces>3405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2024-09-05T11:03:27Z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