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0813607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проєкту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hanging="0" w:left="0" w:right="-868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 140/16575/21, яке набрало законної сили 21.04.2022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проєкту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>V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hanging="0" w:left="0" w:right="4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firstLine="567" w:left="0" w:right="5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проєкту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firstLine="567" w:left="0" w:right="0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hanging="0" w:left="0" w:right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fals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hanging="0" w:left="0" w:right="-868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401</TotalTime>
  <Application>LibreOffice/7.6.4.1$Windows_X86_64 LibreOffice_project/e19e193f88cd6c0525a17fb7a176ed8e6a3e2aa1</Application>
  <AppVersion>15.0000</AppVersion>
  <Pages>2</Pages>
  <Words>352</Words>
  <Characters>2399</Characters>
  <CharactersWithSpaces>2953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2024-05-01T14:09:25Z</cp:lastPrinted>
  <dcterms:modified xsi:type="dcterms:W3CDTF">2024-09-30T10:07:33Z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