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23573274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ТзОВ 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проєкту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 щодо  </w:t>
      </w:r>
      <w:r>
        <w:rPr>
          <w:color w:val="000000"/>
          <w:sz w:val="28"/>
          <w:szCs w:val="28"/>
        </w:rPr>
        <w:t>відведення   земельної  ді-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лян</w:t>
      </w:r>
      <w:r>
        <w:rPr>
          <w:color w:val="000000"/>
          <w:spacing w:val="-6"/>
          <w:sz w:val="28"/>
          <w:szCs w:val="28"/>
        </w:rPr>
        <w:t xml:space="preserve">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приміщення    магазину-салону  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(03.07)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, 6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про надання дозволу на розроблення проєкту землеустрою щодо відведення земельної ділянки в оренду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 6 у м. Луцьку для будівництва та обслуговування приміщення магазину-салону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ТОВАРИСТВА З ОБМЕЖЕНОЮ ВІДПОВІДАЛЬНІСТЮ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» на об’єкт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 6 у м. Луцьку: свідоцтво про право власності від 20.05.2013,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індексний номер: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3662714, відповідно до якого право власності на магазин-салон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16.05.2013, номер відомостей про речове право: 990745, технічний паспорт на об'єкт нерухомого майна від 18.04.2013,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МАГАЗИН 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для будівництва та обслуговування приміщення магазину-салону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Квіти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(03.07 – для будівництва та обслуговування будівель торгівлі)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Василя Мойсея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, 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Луцьку, орієнтовною площею 0,06 га, з земель комунальної власності, згідно з додатком</w:t>
      </w:r>
      <w:r>
        <w:rPr>
          <w:sz w:val="28"/>
          <w:szCs w:val="28"/>
        </w:rPr>
        <w:t xml:space="preserve">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643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667</TotalTime>
  <Application>LibreOffice/7.4.0.3$Windows_X86_64 LibreOffice_project/f85e47c08ddd19c015c0114a68350214f7066f5a</Application>
  <AppVersion>15.0000</AppVersion>
  <Pages>2</Pages>
  <Words>390</Words>
  <Characters>2550</Characters>
  <CharactersWithSpaces>3134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2024-06-25T14:18:42Z</cp:lastPrinted>
  <dcterms:modified xsi:type="dcterms:W3CDTF">2024-10-11T16:07:49Z</dcterms:modified>
  <cp:revision>214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