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1221749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Про надання громадян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 xml:space="preserve">ину </w:t>
      </w:r>
      <w:r>
        <w:rPr>
          <w:rStyle w:val="Style13"/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Романюку В.О.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на умовах оренди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жах “червоних ліній”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для обслуговування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жилого будинку, господарських будівель 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і  споруд   (02.01)   на  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Вербовій, 1  </w:t>
      </w:r>
      <w:r>
        <w:rPr>
          <w:sz w:val="27"/>
          <w:szCs w:val="27"/>
          <w:lang w:val="uk-UA"/>
        </w:rPr>
        <w:t xml:space="preserve">у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м. Луцьку  (</w:t>
      </w:r>
      <w:r>
        <w:rPr>
          <w:spacing w:val="2"/>
          <w:sz w:val="27"/>
          <w:szCs w:val="27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0,0028 га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Романюка Володимира Олексійовича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Вербовій, 1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[02.01 - для будівництва і обслуговування житлового будинку, господарських будівель і споруд (присадибна ділянка)],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ина Романюка Володимира Олексійовича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Вербовій, 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у м. Луцьку: договір про поділ майна в натурі від 11.03.2021 за № 2-377,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відповідно до якого право власності на житловий будинок № 1 зареєстровано в Державному реєстрі речових прав на нерухоме майно 29.03.2021, номер запису про право власності: 41269161, технічний паспорт на об’єкт нерухомого майна від 09.12.2022; договір дарування земельної ділянки від 21.07.2020 за № 2-617, відповідно до якого право власності на земельну ділянку площею 0,0279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га з кадастровим номером 0710100000:31:034:0028 зареєстровано в Державному реєстрі речових прав на нерухоме майно 21.07.2020, номер запису про право власності: 37413563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враховуючи договір оренди зем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 Марією Михайлівною, Романюком Олексієм Григоровичем, зареєстрований у Державному реєстрі земель від 19.04.2012 за № 071010004000496, строк дії якого закінчився, акт приймання-передачі земельної ділянки від 11.05.2017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, рішення Луцької міської ради від 31.07.2024 № 61/54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затвердження технічної документації із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землеустрою щодо </w:t>
      </w: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поділу  та  об’єднання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земельних  ділянок  комунальної   власності на 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вул.</w:t>
      </w:r>
      <w:r>
        <w:rPr>
          <w:rFonts w:eastAsia="Times New Roman" w:cs="Times New Roman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 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Вербовій, 1  у  м. Луцьку (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0,0057 га)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», відповідно до якого право власності Луцької міської територіальної громади,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імені яко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0710100000:31:034:0036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12.08.2024, номер відомостей про речове право: 56258257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16.09.2024 № НВ-0002260112024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Романюку Володимирові Олексійовичу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Вербовій, 1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028 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0710100000:31:034:0036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в межах “червоних ліній” </w:t>
      </w:r>
      <w:r>
        <w:rPr>
          <w:rFonts w:eastAsia="Times New Roman" w:cs="Times New Roman"/>
          <w:color w:val="auto"/>
          <w:spacing w:val="6"/>
          <w:kern w:val="0"/>
          <w:sz w:val="27"/>
          <w:szCs w:val="27"/>
          <w:lang w:val="uk-UA" w:eastAsia="zh-CN" w:bidi="ar-SA"/>
        </w:rPr>
        <w:t>для обслуговування жилого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Романюком Володимиром Олексійовичем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0710100000:31:034:0036</w:t>
      </w:r>
      <w:r>
        <w:rPr>
          <w:spacing w:val="2"/>
          <w:sz w:val="27"/>
          <w:szCs w:val="27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Романюка Володимира Олексійовича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Контро</w:t>
      </w:r>
      <w:r>
        <w:rPr>
          <w:spacing w:val="-6"/>
          <w:sz w:val="27"/>
          <w:szCs w:val="27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505" w:footer="0" w:bottom="204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1425</TotalTime>
  <Application>LibreOffice/7.1.5.2$Windows_X86_64 LibreOffice_project/85f04e9f809797b8199d13c421bd8a2b025d52b5</Application>
  <AppVersion>15.0000</AppVersion>
  <Pages>2</Pages>
  <Words>652</Words>
  <Characters>4167</Characters>
  <CharactersWithSpaces>5042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2024-09-19T15:59:35Z</cp:lastPrinted>
  <dcterms:modified xsi:type="dcterms:W3CDTF">2024-09-24T09:13:50Z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