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6683278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7"/>
          <w:szCs w:val="27"/>
          <w:lang w:val="uk-UA" w:eastAsia="zh-CN" w:bidi="ar-SA"/>
        </w:rPr>
        <w:t>Про надання громадян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ці</w:t>
      </w:r>
      <w:r>
        <w:rPr>
          <w:rStyle w:val="Style13"/>
          <w:b w:val="false"/>
          <w:bCs w:val="false"/>
          <w:sz w:val="27"/>
          <w:szCs w:val="27"/>
          <w:lang w:val="uk-UA" w:eastAsia="zh-CN" w:bidi="ar-SA"/>
        </w:rPr>
        <w:t xml:space="preserve"> Красуцьк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ій Є.В.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>обслуговування  жилого  будинку, госпо-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дарських  будівель   і  споруд  (02.01)  на </w:t>
      </w:r>
    </w:p>
    <w:p>
      <w:pPr>
        <w:pStyle w:val="Normal"/>
        <w:rPr>
          <w:sz w:val="27"/>
          <w:szCs w:val="27"/>
        </w:rPr>
      </w:pPr>
      <w:r>
        <w:rPr>
          <w:b w:val="false"/>
          <w:bCs w:val="false"/>
          <w:sz w:val="27"/>
          <w:szCs w:val="27"/>
          <w:lang w:val="uk-UA" w:eastAsia="zh-CN" w:bidi="ar-SA"/>
        </w:rPr>
        <w:t xml:space="preserve">вул. Мирослава Скорика, 57 </w:t>
      </w:r>
      <w:r>
        <w:rPr>
          <w:b w:val="false"/>
          <w:bCs w:val="false"/>
          <w:sz w:val="27"/>
          <w:szCs w:val="27"/>
          <w:lang w:val="uk-UA"/>
        </w:rPr>
        <w:t xml:space="preserve">у м. Луцьку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Красуцької Євгенії Василівни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вул. Мирослава Скорика, 57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Красуцької Євгенії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вул. Мирослава Скорика, 57 у м. Луцьку: свідоцтво про право власності на нерухоме майно від 18.07.2008, відповідно до якого право власності на житловий будинок зареєстровано 30.07.2008, реєстраційний номер: 24039697, технічний паспорт на об’єкт нерухомого майна від 08.08.2007; свідоцтво про право власності на нерухоме майно від 05.10.2015, індексний номер: 45075779, відповідно до якого право власності на земельну ділянку площею 0,0178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га з кадастровим номером 0710100000:22:013:0071 зареєстровано в Державному реєстрі речових прав на нерухоме майно 29.09.2015, номер запису про право власності: 11464543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враховуючи договір оренди землі, укладений між Луцькою міською радою та громадянкою Красуцькою Євгенією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, зареєстрований у Державному реєстрі земель від 28.10.2008 за № 040807700461, строк дії якого закінчився, акт приймання-передачі земельної ділянки від 30.10.2015, рішення Луцької міської ради від 28.08.2024 № 62/39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затвердження технічної документації із </w:t>
      </w:r>
      <w:r>
        <w:rPr>
          <w:spacing w:val="-4"/>
          <w:sz w:val="27"/>
          <w:szCs w:val="27"/>
          <w:lang w:val="uk-UA"/>
        </w:rPr>
        <w:t xml:space="preserve">землеустрою щодо </w:t>
      </w:r>
      <w:r>
        <w:rPr>
          <w:sz w:val="27"/>
          <w:szCs w:val="27"/>
          <w:lang w:val="uk-UA"/>
        </w:rPr>
        <w:t xml:space="preserve">поділу та об’єднання </w:t>
      </w:r>
      <w:r>
        <w:rPr>
          <w:spacing w:val="-4"/>
          <w:sz w:val="27"/>
          <w:szCs w:val="27"/>
          <w:lang w:val="uk-UA"/>
        </w:rPr>
        <w:t xml:space="preserve">земельних ділянок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на вул. Мирослава Скорика, 57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0710100000:22:013:0088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06.09.2024, номер відомостей про речове право: 56596473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27.09.2024</w:t>
        <w:br/>
        <w:t>№ НВ-0002384942024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Красуцькій Євгенії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Мирослава Скорика, 57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084 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0710100000:22:013:0088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Красуцькою Євгенією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0710100000:22:013:0088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Красуцьку Євгенію Василівну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68" w:footer="0" w:bottom="20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1586</TotalTime>
  <Application>LibreOffice/7.1.5.2$Windows_X86_64 LibreOffice_project/85f04e9f809797b8199d13c421bd8a2b025d52b5</Application>
  <AppVersion>15.0000</AppVersion>
  <Pages>2</Pages>
  <Words>624</Words>
  <Characters>4035</Characters>
  <CharactersWithSpaces>4873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2024-10-08T14:26:17Z</cp:lastPrinted>
  <dcterms:modified xsi:type="dcterms:W3CDTF">2024-10-11T09:50:28Z</dcterms:modified>
  <cp:revision>228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