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1241021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громадянам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Євтушевичу С.О., 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Дудік Г.М.</w:t>
      </w:r>
      <w:r>
        <w:rPr>
          <w:rStyle w:val="Style13"/>
          <w:b w:val="false"/>
          <w:bCs w:val="false"/>
          <w:lang w:val="uk-UA" w:eastAsia="zh-CN" w:bidi="ar-SA"/>
        </w:rPr>
        <w:t xml:space="preserve"> </w:t>
      </w:r>
      <w:r>
        <w:rPr>
          <w:b w:val="false"/>
          <w:bCs w:val="false"/>
          <w:lang w:val="uk-UA"/>
        </w:rPr>
        <w:t>на умовах оренди  земельної  ді-</w:t>
      </w:r>
    </w:p>
    <w:p>
      <w:pPr>
        <w:pStyle w:val="Normal"/>
        <w:rPr/>
      </w:pPr>
      <w:r>
        <w:rPr>
          <w:b w:val="false"/>
          <w:bCs w:val="false"/>
          <w:lang w:val="uk-UA"/>
        </w:rPr>
        <w:t xml:space="preserve">лянки </w:t>
      </w:r>
      <w:r>
        <w:rPr>
          <w:b w:val="false"/>
          <w:bCs w:val="false"/>
          <w:lang w:val="uk-UA" w:eastAsia="zh-CN" w:bidi="ar-SA"/>
        </w:rPr>
        <w:t xml:space="preserve">для  будівництва  та  обслуговування  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 xml:space="preserve">жилого будинку,  господарських  будівель і  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 xml:space="preserve">споруд  (02.01)  на  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u w:val="none"/>
          <w:em w:val="none"/>
          <w:lang w:val="uk-UA" w:eastAsia="zh-CN" w:bidi="ar-SA"/>
        </w:rPr>
        <w:t xml:space="preserve">Потебні, 72/1,3 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 xml:space="preserve"> </w:t>
      </w:r>
      <w:r>
        <w:rPr>
          <w:b w:val="false"/>
          <w:bCs w:val="false"/>
          <w:lang w:val="uk-UA" w:eastAsia="zh-CN" w:bidi="ar-SA"/>
        </w:rPr>
        <w:t xml:space="preserve">у 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>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Євтушевича Сергія Олександровича, Дудік Ганни Миколаївни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u w:val="none"/>
          <w:em w:val="none"/>
          <w:lang w:val="uk-UA" w:eastAsia="zh-CN" w:bidi="ar-SA"/>
        </w:rPr>
        <w:t>Потебні, 72/1,3</w:t>
      </w:r>
      <w:r>
        <w:rPr>
          <w:sz w:val="28"/>
          <w:szCs w:val="28"/>
          <w:lang w:val="uk-UA"/>
        </w:rPr>
        <w:t xml:space="preserve"> у м. Луцьку </w:t>
      </w:r>
      <w:r>
        <w:rPr>
          <w:sz w:val="28"/>
          <w:szCs w:val="28"/>
          <w:lang w:val="uk-UA" w:eastAsia="zh-CN" w:bidi="ar-SA"/>
        </w:rPr>
        <w:t xml:space="preserve">для </w:t>
      </w:r>
      <w:r>
        <w:rPr>
          <w:b w:val="false"/>
          <w:bCs w:val="false"/>
          <w:sz w:val="28"/>
          <w:szCs w:val="28"/>
          <w:lang w:val="uk-UA" w:eastAsia="zh-CN" w:bidi="ar-SA"/>
        </w:rPr>
        <w:t>будівництва та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spacing w:val="6"/>
          <w:sz w:val="28"/>
          <w:szCs w:val="28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у зв’язку із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набуттям права власності на об’єкти нерухомого майна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u w:val="none"/>
          <w:em w:val="none"/>
          <w:lang w:val="uk-UA" w:eastAsia="zh-CN" w:bidi="ar-SA"/>
        </w:rPr>
        <w:t>Потебні, 72/1,3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громадянином Євтушевичем Сергієм Олександровичем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–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договір купівлі-продажу квартири від 12.01.2021 за № 139, відповідно до якого право власності на квартиру № 1 в житловому будинку № 72 зареєстровано в Державному реєстрі речових прав на нерухоме майно 12.01.2021, номер запису про право власності: 40089612,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технічний паспорт на об’єкт нерухомого майна від 05.08.2024;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громадянкою Дудік Ганною Миколаївною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–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договір купівлі-продажу квартири від 14.05.2019 за № 1324, відповідно до якого право власності на квартиру № 3 в житловому будинку № 72 зареєстровано в Державному реєстрі речових прав на нерухоме майно 14.05.2019, номер запису про право власності: 31539108,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технічний паспорт на об’єкт нерухомого майна від 05.08.2024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враховуючи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землі, укладений між Луцькою міською радою та громадянами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Малим Петром Олександровичем,</w:t>
      </w: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Личко Олександрою Теодорівною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від 20.09.2013 (право оренди земельної ділянки зареєстровано в Державному реєстрі речових прав на нерухоме майно від 10.10.2013, номер запису про інше речове право: 2944809), строк дії якого закінчився, акт приймання-передачі земельної ділянки від 10.12.2018, відповідно до якого право оренди на земельну ділянку припинено в Державному реєстрі речових прав на нерухоме майно від 10.12.2018,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ро земельну ділянку від 18.09.2024 № НВ-0002288582024,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0710100000:21:056:0050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10.10.2013,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en-US" w:eastAsia="zh-CN" w:bidi="ar-SA"/>
        </w:rPr>
        <w:t>2944485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громадянам Євтушевичу Сергієві Олександровичу, Дудік Ганні Миколаївні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Потебні, 72/1,3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619 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0710100000:21:056:0050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громадянами Євтушевичем Сергієм Олександровичем, Дудік Ганною Миколаївною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0710100000:21:056:0050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 Євтушевича Сергія Олександровича, Дудік Ганну Миколаївну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0710100000:21:056:0050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777" w:footer="0" w:bottom="204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1221</TotalTime>
  <Application>LibreOffice/7.1.5.2$Windows_X86_64 LibreOffice_project/85f04e9f809797b8199d13c421bd8a2b025d52b5</Application>
  <AppVersion>15.0000</AppVersion>
  <Pages>3</Pages>
  <Words>716</Words>
  <Characters>4612</Characters>
  <CharactersWithSpaces>5546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2024-08-12T13:14:07Z</cp:lastPrinted>
  <dcterms:modified xsi:type="dcterms:W3CDTF">2024-10-11T10:04:40Z</dcterms:modified>
  <cp:revision>215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