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6663211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7"/>
          <w:szCs w:val="27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sz w:val="27"/>
          <w:szCs w:val="27"/>
          <w:lang w:val="uk-UA" w:eastAsia="zh-CN" w:bidi="ar-SA"/>
        </w:rPr>
        <w:t xml:space="preserve">ці Бедюк Г.Б. </w:t>
      </w:r>
      <w:r>
        <w:rPr>
          <w:b w:val="false"/>
          <w:bCs w:val="false"/>
          <w:sz w:val="27"/>
          <w:szCs w:val="27"/>
          <w:lang w:val="uk-UA" w:eastAsia="zh-CN" w:bidi="ar-SA"/>
        </w:rPr>
        <w:t xml:space="preserve">на 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умовах оренди земельної ділянки  в ме-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жах “червоних ліній” для  обслуговува-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ння жилого будинку, господарських бу-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дівель і  споруд  (02.01)  на  вул. Вербо-</w:t>
      </w:r>
    </w:p>
    <w:p>
      <w:pPr>
        <w:pStyle w:val="Normal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вій, 1-А </w:t>
      </w:r>
      <w:r>
        <w:rPr>
          <w:b w:val="false"/>
          <w:bCs w:val="false"/>
          <w:sz w:val="27"/>
          <w:szCs w:val="27"/>
          <w:lang w:val="uk-UA"/>
        </w:rPr>
        <w:t xml:space="preserve">у м. Луцьку (площею </w:t>
      </w:r>
      <w:r>
        <w:rPr>
          <w:b w:val="false"/>
          <w:bCs w:val="false"/>
          <w:sz w:val="27"/>
          <w:szCs w:val="27"/>
          <w:lang w:val="uk-UA" w:eastAsia="zh-CN" w:bidi="ar-SA"/>
        </w:rPr>
        <w:t>0,00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29</w:t>
      </w:r>
      <w:r>
        <w:rPr>
          <w:b w:val="false"/>
          <w:bCs w:val="false"/>
          <w:sz w:val="27"/>
          <w:szCs w:val="27"/>
          <w:lang w:val="uk-UA" w:eastAsia="zh-CN" w:bidi="ar-SA"/>
        </w:rPr>
        <w:t> га)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ки Бедюк Галини Борисівни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Вербовій, 1-А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у зв’язку із переходом права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Вербовій, 1-А від громадянки Дмитрук Ірини Михайлівни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Бедюк Галини Борисівни: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договір купівлі-продажу від 10.07.2024 за № 4-367,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відповідно до якого право власності на житловий будинок № 1-А та на земельну ділянку площею 0,0298 га з кадастровим номером 0710100000:31:034:0027 зареєстровано в Державному реєстрі речових прав на нерухоме майно 10.07.2024,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речове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право: 55798955, 55799324 відповідно, технічний паспорт на об’єкт нерухомого майна від 17.03.2021,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враховуючи договір оренди землі,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Романюк Марією Михайлівною, Романюком Олексієм Григоровичем, зареєстрований у Державному реєстрі земель від 19.04.2012 за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№ 071010004000496, строк дії якого закінчився, акт приймання-передачі земельної ділянки від 11.05.2017, рішення Луцької міської ради від 31.07.2024 № 61/54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затвердження технічної документації 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земельних  ділянок  комунальної   власності на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Вербовій, 1 у м. Луцьку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площею 0,0057 га)»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0710100000:31:034:0037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12.08.2024, номер відомостей про речове право: 56258434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20.09.2024 № НВ-5900531392024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громадянці Бедюк Галині Борисівні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Вербовій, 1-А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029 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0710100000:31:034:0037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громадянкою Бедюк Галиною Борисівною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0710100000:31:034:0037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громадянку Бедюк Галину Борисівну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3.4. Забезпечувати збереження та вільний доступ до мереж міських </w:t>
      </w:r>
      <w:r>
        <w:rPr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559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1408</TotalTime>
  <Application>LibreOffice/7.1.5.2$Windows_X86_64 LibreOffice_project/85f04e9f809797b8199d13c421bd8a2b025d52b5</Application>
  <AppVersion>15.0000</AppVersion>
  <Pages>2</Pages>
  <Words>629</Words>
  <Characters>3973</Characters>
  <CharactersWithSpaces>4816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2024-10-30T14:39:19Z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