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48162842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sz w:val="28"/>
          <w:szCs w:val="28"/>
          <w:lang w:val="uk-UA" w:eastAsia="zh-CN" w:bidi="ar-SA"/>
        </w:rPr>
        <w:t>Про надання громадян</w:t>
      </w:r>
      <w:r>
        <w:rPr>
          <w:rStyle w:val="Style13"/>
          <w:b w:val="false"/>
          <w:bCs w:val="false"/>
          <w:sz w:val="28"/>
          <w:szCs w:val="28"/>
          <w:lang w:val="uk-UA" w:eastAsia="zh-CN" w:bidi="ar-SA"/>
        </w:rPr>
        <w:t xml:space="preserve">ам Красуцькому І.Л., </w:t>
      </w:r>
    </w:p>
    <w:p>
      <w:pPr>
        <w:pStyle w:val="Normal"/>
        <w:rPr/>
      </w:pPr>
      <w:r>
        <w:rPr>
          <w:rStyle w:val="Style13"/>
          <w:b w:val="false"/>
          <w:bCs w:val="false"/>
          <w:sz w:val="28"/>
          <w:szCs w:val="28"/>
          <w:lang w:val="uk-UA" w:eastAsia="zh-CN" w:bidi="ar-SA"/>
        </w:rPr>
        <w:t xml:space="preserve">Красуцькій Ж.М. </w:t>
      </w:r>
      <w:r>
        <w:rPr>
          <w:b w:val="false"/>
          <w:bCs w:val="false"/>
          <w:sz w:val="28"/>
          <w:szCs w:val="28"/>
          <w:lang w:val="uk-UA" w:eastAsia="zh-CN" w:bidi="ar-SA"/>
        </w:rPr>
        <w:t>на умовах оренди земель-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  <w:lang w:val="uk-UA" w:eastAsia="zh-CN" w:bidi="ar-SA"/>
        </w:rPr>
        <w:t>ної ділянки для обслуговування жилого бу-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  <w:lang w:val="uk-UA" w:eastAsia="zh-CN" w:bidi="ar-SA"/>
        </w:rPr>
        <w:t>динку,   господарських  будівель  і  споруд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  <w:lang w:val="uk-UA" w:eastAsia="zh-CN" w:bidi="ar-SA"/>
        </w:rPr>
        <w:t xml:space="preserve">(02.01) на вул. Мирослава Скорика, 57-А </w:t>
      </w:r>
      <w:r>
        <w:rPr>
          <w:b w:val="false"/>
          <w:bCs w:val="false"/>
          <w:sz w:val="28"/>
          <w:szCs w:val="28"/>
          <w:lang w:val="uk-UA"/>
        </w:rPr>
        <w:t>у</w:t>
      </w:r>
    </w:p>
    <w:p>
      <w:pPr>
        <w:pStyle w:val="Normal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  <w:lang w:val="uk-UA"/>
        </w:rPr>
        <w:t xml:space="preserve">м. Луцьку 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Красуцького Ігоря Леонідовича, Красуцької Жанни Миколаївни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Мирослава Скорика, 57-А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[02.01 - для будівництва і обслуговування житлового будинку, господарських будівель і споруд (присадибна ділянка)],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Красуцького Ігоря Леонідовича, Красуцької Жанни Миколаївни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вул. Мирослава Скорика, 57-А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Луцьку: договір дарування житлового будинку від 23.02.2016 за № 171 та договір дарування 1/2 частки житлового будинку від 21.03.2016 за № 277,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відповідно до яких право власності по 1/2 частці житлового будинку зареєстровано в Державному реєстрі речових прав на нерухоме майно 23.02.2016 та 21.03.2016, номери записів про право власності: 13393883, 13783470 відповідно, технічний паспорт на об’єкт нерухомого майна від 03.11.2015; договір дарування земельної ділянки від 23.02.2016 за № 172 та договір дарування 1/2 частки земельної ділянки від 21.03.2016 за № 278,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відповідно до яких право власності по 1/2 частці земельної ділянки загальною площею 0,0319 га з кадастровим номером 0710100000:22:013:0072 зареєстровано в Державному реєстрі речових прав на нерухоме майно 23.02.2016 та 21.03.2016, номери записів про право власності: 13394811, 13784246 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враховуючи договір оренди землі, укладений між Луцькою міською радою та громадянкою Красуцькою Євгенією Василівною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зареєстрований у Державному реєстрі земель від 28.10.2008 за № 040807700461, строк дії якого закінчився, акт приймання-передачі земельної ділянки від 30.10.2015, рішення Луцької міської ради від 28.08.2024 № 62/39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затвердження технічної документації із </w:t>
      </w:r>
      <w:r>
        <w:rPr>
          <w:spacing w:val="-4"/>
          <w:sz w:val="28"/>
          <w:szCs w:val="28"/>
          <w:lang w:val="uk-UA"/>
        </w:rPr>
        <w:t xml:space="preserve">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 xml:space="preserve">земельних ділянок комунальної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на вул. Мирослава Скорика, 57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», відповідно до якого право власності Луцької міської територіальної громади, від імені якої діє Луцька міська рада, на земельну ділянку з кадастровим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0710100000:22:013:0089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06.09.2024, номер відомостей про речове право: 56596550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22.10.2024 № НВ-4600840702024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Красуцькому Ігореві Леонідовичу, Красуцькій Жанні Миколаївні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Мирослава Скорика, 57-А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038 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(частка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Красуцького Ігоря Леонідовича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 1/2, що становить 0,0019 га,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Красуцької Жанни Миколаївни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 1/2, що становить 0,0019 га)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0710100000:22:013:0089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для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Красуцьким Ігорем Леонідовичем, Красуцькою Жанною Миколаївною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0710100000:22:013:0089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Красуцького Ігоря Леонідовича, Красуцьку Жанну Миколаївну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668" w:footer="0" w:bottom="21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character" w:styleId="Style14">
    <w:name w:val="Виділення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1418</TotalTime>
  <Application>LibreOffice/7.1.5.2$Windows_X86_64 LibreOffice_project/85f04e9f809797b8199d13c421bd8a2b025d52b5</Application>
  <AppVersion>15.0000</AppVersion>
  <Pages>3</Pages>
  <Words>707</Words>
  <Characters>4567</Characters>
  <CharactersWithSpaces>5478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2024-11-04T16:41:45Z</dcterms:modified>
  <cp:revision>234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