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129519077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Про затвердження 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адянам Зайцеві</w:t>
      </w:r>
      <w:bookmarkStart w:id="0" w:name="__DdeLink__114_802735236"/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й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О.Ю.,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Нікітюк Н.В.   проєкту    землеустрою    щодо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відведення земельної ділянки (зміна цільового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призначення)     на   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.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Підгаєцькій,  13-В </w:t>
      </w:r>
    </w:p>
    <w:p>
      <w:pPr>
        <w:pStyle w:val="Normal"/>
        <w:rPr/>
      </w:pPr>
      <w:bookmarkStart w:id="1" w:name="__DdeLink__1785_888049815"/>
      <w:bookmarkEnd w:id="1"/>
      <w:r>
        <w:rPr>
          <w:rFonts w:cs="Times New Roman" w:ascii="Times New Roman" w:hAnsi="Times New Roman"/>
          <w:sz w:val="28"/>
          <w:szCs w:val="28"/>
        </w:rPr>
        <w:t>у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Розглянувши заяву 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 Зайцевої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Олени Юріївни,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Нікітюк Наталії Вікторівни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про затвердження проєкту землеустрою щодо відведення земельної ділянки (зміна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 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 у м. Луцьку, площею 0,1153 га,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статтею 50 Закону України “Про землеустрій”, статтею 26 Закону України “Про місцеве самоврядування в Україні”, витягом з Державного земельного кадастру про земельну ділянку від 05.09.2024 НВ-0002180312024,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інформацією з Державного реєстру речових прав на нерухоме майно від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07.11.2024 № 402814419, </w:t>
      </w:r>
      <w:r>
        <w:rPr>
          <w:rFonts w:cs="Times New Roman" w:ascii="Times New Roman" w:hAnsi="Times New Roman"/>
          <w:color w:val="000000"/>
          <w:sz w:val="28"/>
          <w:szCs w:val="28"/>
        </w:rPr>
        <w:t>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адянам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Зайцеві</w:t>
      </w:r>
      <w:bookmarkStart w:id="2" w:name="__DdeLink__114_80273523611"/>
      <w:bookmarkEnd w:id="2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й Олені Юріївні (частка 1/2), Нікітюк Наталії Вікторівні (частка 1/2)</w:t>
      </w:r>
      <w:r>
        <w:rPr>
          <w:rFonts w:cs="Times New Roman" w:ascii="Times New Roman" w:hAnsi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0,1153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 Зайцевої Олени Юріївни (частка 1/2), Нікітюк Наталії Вікторівни (частка 1/2)</w:t>
      </w:r>
      <w:r>
        <w:rPr>
          <w:rFonts w:cs="Times New Roman" w:ascii="Times New Roman" w:hAnsi="Times New Roman"/>
          <w:sz w:val="28"/>
          <w:szCs w:val="28"/>
        </w:rPr>
        <w:t xml:space="preserve">,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0,1153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bookmarkStart w:id="3" w:name="__DdeLink__1556_4060908284"/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bookmarkEnd w:id="3"/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Змінити категорію земель земельної ділянки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0,1153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4" w:name="__DdeLink__1542_17160649871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4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електронних комунікацій,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</w:rPr>
        <w:t>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 Зайцеву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Олену Юріївну (частка 1/2),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Нікітюк Наталію Вікторівну (частка 1/2)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1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1304</TotalTime>
  <Application>LibreOffice/5.4.2.2$Windows_x86 LibreOffice_project/22b09f6418e8c2d508a9eaf86b2399209b0990f4</Application>
  <Pages>2</Pages>
  <Words>475</Words>
  <Characters>3313</Characters>
  <CharactersWithSpaces>3971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2024-11-07T16:41:45Z</cp:lastPrinted>
  <dcterms:modified xsi:type="dcterms:W3CDTF">2024-11-08T12:23:37Z</dcterms:modified>
  <cp:revision>107</cp:revision>
  <dc:subject/>
  <dc:title>mvk</dc:title>
</cp:coreProperties>
</file>