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099870133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u w:val="none"/>
          <w:lang w:val="uk-UA" w:eastAsia="zh-CN" w:bidi="ar-SA"/>
        </w:rPr>
        <w:t>ПП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6"/>
          <w:kern w:val="0"/>
          <w:sz w:val="28"/>
          <w:szCs w:val="28"/>
          <w:u w:val="none"/>
          <w:lang w:val="uk-UA" w:eastAsia="zh-CN" w:bidi="ar-SA"/>
        </w:rPr>
        <w:t>ВБС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 xml:space="preserve">умовах </w:t>
      </w:r>
      <w:r>
        <w:rPr>
          <w:spacing w:val="-2"/>
          <w:sz w:val="28"/>
          <w:szCs w:val="28"/>
          <w:lang w:val="uk-UA"/>
        </w:rPr>
        <w:t xml:space="preserve">оренди 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земель</w:t>
      </w:r>
      <w:r>
        <w:rPr>
          <w:spacing w:val="4"/>
          <w:sz w:val="28"/>
          <w:szCs w:val="28"/>
          <w:lang w:val="uk-UA"/>
        </w:rPr>
        <w:t>ної   ділянки   для  будівництва  та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>обслугову</w:t>
      </w:r>
      <w:r>
        <w:rPr>
          <w:sz w:val="28"/>
          <w:szCs w:val="28"/>
        </w:rPr>
        <w:t xml:space="preserve">вання   </w:t>
      </w:r>
      <w:r>
        <w:rPr>
          <w:sz w:val="28"/>
          <w:szCs w:val="28"/>
        </w:rPr>
        <w:t>нежитлових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 </w:t>
      </w:r>
      <w:r>
        <w:rPr>
          <w:sz w:val="28"/>
          <w:szCs w:val="28"/>
        </w:rPr>
        <w:t>приміще</w:t>
      </w:r>
      <w:r>
        <w:rPr>
          <w:b w:val="false"/>
          <w:bCs w:val="false"/>
          <w:sz w:val="28"/>
          <w:szCs w:val="28"/>
        </w:rPr>
        <w:t>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ь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(11.02)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Авіаторів, 2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ПРИВАТНОГО ПІДПРИЄМСТВА «ВОЛИНЬБУДСЕРВІС»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Авіаторів, 2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у м. Луцьку для будівництва та обслуговування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нежитлових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приміще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проєкт землеустрою щодо відведення земельної ділянки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ПРИВАТНО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МУ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ПІДПРИЄМСТВ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«ВОЛИНЬБУДСЕРВІС»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витяг з Державного земельного кадастру про земельну ділянку від 23.10.2024</w:t>
        <w:br/>
        <w:t>№ НВ-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5101141092024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керуючись статтями 12, 79-1, 93, 96, 98-102, 122-126, 186 Земельного кодексу України, статтею 50 Закону України «Про землеустрій», стат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тями 4-6, 16, 17, 19 Закону України «Про оренду землі», статтями 21, 22, 24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26, 33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, пунктами 66-67, 75, 107 постанов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12"/>
          <w:szCs w:val="12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12"/>
          <w:szCs w:val="12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12"/>
          <w:szCs w:val="12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12"/>
          <w:szCs w:val="12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12"/>
          <w:szCs w:val="12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12"/>
          <w:szCs w:val="12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вул. Авіаторів, 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 площею 0,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6540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 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095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нежитлових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приміще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ь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2. 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ПРИВАТНО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МУ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ПІДПРИЄМСТВ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«ВОЛИНЬБУДСЕРВІС»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вул. Авіаторів, 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 на умовах оренди строком на 10 років з дати укладення договору оренди землі, площею 0,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6540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22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27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095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нежитлових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приміще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ь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3.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ПРИВАТН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ИМ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ПІДПРИЄМСТВ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«ВОЛИНЬБУДСЕРВІС»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договір оренди землі на земельну ділянку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095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ПРИВАТН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Е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ПІДПРИЄМСТВ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«ВОЛИНЬБУДСЕРВІС»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5. 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6. Встановити на земельній ділянці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22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27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095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земельний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сервітут для забезпечення права проїзду на транспортному засобі по наявному шляху (07.02) площею 0,0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268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 га.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spacing w:val="-6"/>
          <w:sz w:val="24"/>
          <w:szCs w:val="24"/>
          <w:highlight w:val="white"/>
          <w:lang w:val="uk-UA" w:eastAsia="zh-CN"/>
        </w:rPr>
        <w:t>Туз</w:t>
      </w: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 xml:space="preserve"> 777 863</w:t>
      </w:r>
    </w:p>
    <w:sectPr>
      <w:type w:val="nextPage"/>
      <w:pgSz w:w="11906" w:h="16838"/>
      <w:pgMar w:left="1701" w:right="567" w:gutter="0" w:header="0" w:top="668" w:footer="0" w:bottom="171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340</TotalTime>
  <Application>LibreOffice/7.4.0.3$Windows_X86_64 LibreOffice_project/f85e47c08ddd19c015c0114a68350214f7066f5a</Application>
  <AppVersion>15.0000</AppVersion>
  <Pages>2</Pages>
  <Words>554</Words>
  <Characters>3689</Characters>
  <CharactersWithSpaces>4401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2024-10-08T12:30:12Z</cp:lastPrinted>
  <dcterms:modified xsi:type="dcterms:W3CDTF">2024-11-06T10:51:48Z</dcterms:modified>
  <cp:revision>234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