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6569200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ПП “ТОРГОВИЙ АЛЬЯНС”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проєкту землеустрою щодо відведення земель-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ної   ділянки   (зміна  цільового  призначення)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на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Глушець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ПРИВАТНОГО ПІДПРИЄМСТВА “ТОРГОВИЙ АЛЬЯНС”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Глушець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0,1936 га, кадастровим номером 0710100000: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22:126:0008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01.11.2024 НВ-0002706162024,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інформацією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05.11.2024 № 402269279,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ПРИВАТНОМУ ПІДПРИЄМСТВУ “ТОРГОВИЙ АЛЬЯНС”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Глушець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30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0,1936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22:126:0008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 власності 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ПРИВАТНОГО  ПІДПРИЄМСТВА “ТОРГОВИЙ АЛЬЯНС”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Глушець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30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0,1936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bookmarkStart w:id="0" w:name="__DdeLink__1556_406090828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22:126:0008</w:t>
      </w:r>
      <w:bookmarkEnd w:id="0"/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Глушець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30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0,1936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22:126:0008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1" w:name="__DdeLink__1542_17160649871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1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ПРИВАТНЕ ПІДПРИЄМСТВО “ТОРГОВИЙ АЛЬЯНС”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1728</TotalTime>
  <Application>LibreOffice/5.4.2.2$Windows_x86 LibreOffice_project/22b09f6418e8c2d508a9eaf86b2399209b0990f4</Application>
  <Pages>2</Pages>
  <Words>467</Words>
  <Characters>3222</Characters>
  <CharactersWithSpaces>3862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2024-09-13T10:00:14Z</cp:lastPrinted>
  <dcterms:modified xsi:type="dcterms:W3CDTF">2024-11-08T10:42:03Z</dcterms:modified>
  <cp:revision>119</cp:revision>
  <dc:subject/>
  <dc:title>mvk</dc:title>
</cp:coreProperties>
</file>