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8352249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Про надання фізичній особі-підприємцю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Мельник Є.В. на умовах  оренди земель-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ної  ділянки  для  будівництва  та  обслу-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говування виробничих приміщень (11.02)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на вул. Георгія  Гонгадзе, 15  у м. Луцьку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(площею 0,7461 га)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Розглянувши заяву фізичної особи-підприємця Мельник Євгенії Василівни щодо надання на умовах оренди земельної ділянки на вул. Георгія Гонгадзе, 15 у м. Луцьку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проєкт землеустрою щодо відведення земельної ділянки фізичній особі-підприємцю Мельник Євгенії Василівні, витяг з Державного земельного кадастру про земельну ділянку від 06.11.2024 № НВ-6100858412024, керуючись статтями 12, 79-1, 93, 96, 98-102,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1. Затвердити проєкт землеустрою щодо відведення земельної ділянки на вул. Георгія Гонгадзе, 15 у м. Луцьку площею 0,7461 га з кадастровим номером 0710100000:11:058:0243,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2. Надати фізичній особі-підприємцю Мельник Євгенії Василівні земельну ділянку на вул. Георгія Гонгадзе, 15 у м. Луцьку на умовах оренди строком на 10 років з дати укладення договору оренди землі, площею 0,7461 га з кадастровим номером 0710100000:11:058:0243,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3. Укласти з фізичною особою-підприємцем Мельник Євгенією Василівною договір оренди землі на земельну ділянку з кадастровим номером 0710100000:11:058:0243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 Зобов’язати фізичну особу-підприємця Мельник Євгенію Василівну: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4.2.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4.5.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6. Встановити на земельній ділянці з кадастровим номером 0710100000:11:058:0243 земельний сервітут для забезпечення права проїзду на транспортному засобі по наявному шляху (07.02) площею 0,0205 га.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1"/>
          <w:szCs w:val="21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1"/>
          <w:szCs w:val="21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1"/>
          <w:szCs w:val="21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1"/>
          <w:szCs w:val="21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Міський голова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sz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668" w:footer="0" w:bottom="171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322</TotalTime>
  <Application>LibreOffice/7.4.0.3$Windows_X86_64 LibreOffice_project/f85e47c08ddd19c015c0114a68350214f7066f5a</Application>
  <AppVersion>15.0000</AppVersion>
  <Pages>2</Pages>
  <Words>601</Words>
  <Characters>4018</Characters>
  <CharactersWithSpaces>4770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2024-09-02T15:54:55Z</cp:lastPrinted>
  <dcterms:modified xsi:type="dcterms:W3CDTF">2024-11-12T16:37:16Z</dcterms:modified>
  <cp:revision>227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