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594385002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Про   затвердження   ПП “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РЕММЕБЛІ”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проєкту землеустрою щодо відведення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земельної   ділянки   (зміна   цільового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призначення) на </w:t>
      </w:r>
      <w:bookmarkStart w:id="0" w:name="__DdeLink__380_1205266438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пр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о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с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п. </w:t>
      </w:r>
      <w:bookmarkEnd w:id="0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Соборності, 41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у м. Луцьку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Розглянувши заяву ПРИВ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АТНОГО ПІДПРИ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Є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МСТВА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“РЕММЕБЛІ”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про затвердження проєкту землеустрою щодо відведення земельної ділянки (зміна цільового призначення)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на пр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о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с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п.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Соборності, 41 у м. Луцьку, площею 1,3024 га, кадастровим номером 0710100000: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22:074:0073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вид цільового призначення якої змінюється з: “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 w:ascii="Times New Roman" w:hAnsi="Times New Roman"/>
          <w:sz w:val="28"/>
          <w:szCs w:val="28"/>
        </w:rPr>
        <w:t>”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 та доданий до неї проєкт землеустрою щодо відведення земельної ділянки (зміна цільового призначення), керуючись статтями</w:t>
      </w:r>
      <w:r>
        <w:rPr>
          <w:rFonts w:cs="Times New Roman" w:ascii="Times New Roman" w:hAnsi="Times New Roman"/>
          <w:sz w:val="28"/>
          <w:szCs w:val="28"/>
        </w:rPr>
        <w:t xml:space="preserve"> 12, 20 Земельного кодексу України, статтею 50 Закону України “Про землеустрій”, статтею 26 Закону України “Про місцеве самоврядування в Україні”, витягом з Державного земельного кадастру про земельну ділянку від 23.10.2024 НВ-0002622932024,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інформацією з Державного реєстру речових прав на нерухоме майно від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 xml:space="preserve"> 29.10.2024 № 401344077, </w:t>
      </w:r>
      <w:r>
        <w:rPr>
          <w:rFonts w:cs="Times New Roman" w:ascii="Times New Roman" w:hAnsi="Times New Roman"/>
          <w:color w:val="000000"/>
          <w:sz w:val="28"/>
          <w:szCs w:val="28"/>
        </w:rPr>
        <w:t>міська рада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Затвердити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ПРИВАТНОМУ ПІДПРИЄМСТВУ “РЕММЕБЛІ”</w:t>
      </w:r>
      <w:r>
        <w:rPr>
          <w:rFonts w:cs="Times New Roman" w:ascii="Times New Roman" w:hAnsi="Times New Roman"/>
          <w:sz w:val="28"/>
          <w:szCs w:val="28"/>
        </w:rPr>
        <w:t xml:space="preserve"> проєкт землеустрою щодо відведення земельної ділянки (зміна цільового призначення)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пр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о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с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п.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Соборності, 41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1,3024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22:074:0073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видом цільового призначення земельної ділянки: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02.10 - 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 Змінити цільове призначення земельної ділянки, що перебуває в приватній  власності 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ПРИВАТНОГО  ПІДПРИЄМСТВА “РЕММЕБЛІ”</w:t>
      </w:r>
      <w:r>
        <w:rPr>
          <w:rFonts w:cs="Times New Roman" w:ascii="Times New Roman" w:hAnsi="Times New Roman"/>
          <w:sz w:val="28"/>
          <w:szCs w:val="28"/>
        </w:rPr>
        <w:t xml:space="preserve">, 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пр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о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с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п.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Соборності, 41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1,3024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bookmarkStart w:id="1" w:name="__DdeLink__1556_4060908284"/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22:074:0073</w:t>
      </w:r>
      <w:bookmarkEnd w:id="1"/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виду цільового призначення земельної ділянки: “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 w:ascii="Times New Roman" w:hAnsi="Times New Roman"/>
          <w:sz w:val="28"/>
          <w:szCs w:val="28"/>
        </w:rPr>
        <w:t>”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</w:t>
      </w:r>
      <w:r>
        <w:rPr>
          <w:rFonts w:cs="Times New Roman" w:ascii="Times New Roman" w:hAnsi="Times New Roman"/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3. Зобов’язати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ПРИВАТНЕ ПІДПРИЄМСТВО “РЕММЕБЛІ”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3</w:t>
      </w:r>
      <w:r>
        <w:rPr>
          <w:rFonts w:cs="Times New Roman" w:ascii="Times New Roman" w:hAnsi="Times New Roman"/>
          <w:sz w:val="28"/>
          <w:szCs w:val="28"/>
        </w:rPr>
        <w:t>.1. Виконувати обов</w:t>
      </w:r>
      <w:r>
        <w:rPr>
          <w:rFonts w:cs="Times New Roman" w:ascii="Times New Roman" w:hAnsi="Times New Roman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sz w:val="28"/>
          <w:szCs w:val="28"/>
        </w:rPr>
        <w:t>язки землевласника відповідно до вимог ст. 9</w:t>
      </w:r>
      <w:r>
        <w:rPr>
          <w:rFonts w:cs="Times New Roman" w:ascii="Times New Roman" w:hAnsi="Times New Roman"/>
          <w:sz w:val="28"/>
          <w:szCs w:val="28"/>
          <w:lang w:val="ru-RU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3.2. Внести зміни в Державний земельний кадастр щодо зазначеної в рішенні земельної ділянки, у зв'язку з прийняттям цього рішення.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3.3. </w:t>
      </w:r>
      <w:r>
        <w:rPr>
          <w:rFonts w:cs="Times New Roman" w:ascii="Times New Roman" w:hAnsi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4.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1633</TotalTime>
  <Application>LibreOffice/5.4.2.2$Windows_x86 LibreOffice_project/22b09f6418e8c2d508a9eaf86b2399209b0990f4</Application>
  <Pages>2</Pages>
  <Words>388</Words>
  <Characters>2747</Characters>
  <CharactersWithSpaces>3314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2024-11-12T14:41:19Z</cp:lastPrinted>
  <dcterms:modified xsi:type="dcterms:W3CDTF">2024-11-12T14:38:57Z</dcterms:modified>
  <cp:revision>115</cp:revision>
  <dc:subject/>
  <dc:title>mvk</dc:title>
</cp:coreProperties>
</file>