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266519810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А.Дейни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Луцької міської ради від 18.11.2024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№31-31/482: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ДЕЙНУ Анастасію Юріївну 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26 листопада 2024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0" w:name="__DdeLink__207_3953111846"/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головного спеціаліста, юриста юридичного відділу служби у справах дітей</w:t>
      </w:r>
      <w:bookmarkEnd w:id="0"/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bookmarkStart w:id="1" w:name="__DdeLink__126_429466469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А.Дейни</w:t>
      </w:r>
      <w:bookmarkStart w:id="2" w:name="__DdeLink__428_994183926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2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</w:t>
      </w:r>
      <w:r>
        <w:rPr>
          <w:b w:val="false"/>
          <w:bCs w:val="false"/>
          <w:sz w:val="28"/>
          <w:szCs w:val="28"/>
          <w:lang w:val="uk-UA" w:eastAsia="zh-CN" w:bidi="ar-SA"/>
        </w:rPr>
        <w:t>ста, доповідна записка та висновки про проходження стажування</w:t>
      </w:r>
      <w:r>
        <w:rPr>
          <w:b w:val="false"/>
          <w:bCs w:val="false"/>
          <w:sz w:val="28"/>
          <w:szCs w:val="28"/>
          <w:lang w:val="uk-U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b w:val="false"/>
          <w:bCs w:val="false"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А.Дейни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спеціаліста, </w:t>
      </w:r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юриста юридичного відділу служби у справах дітей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b w:val="false"/>
          <w:bCs w:val="false"/>
          <w:lang w:val="uk-UA" w:eastAsia="zh-CN" w:bidi="ar-SA"/>
        </w:rPr>
        <w:tab/>
        <w:t xml:space="preserve">3. ПРИСВОЇТИ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ДЕЙНІ Анастасії Юріївні</w:t>
      </w:r>
      <w:r>
        <w:rPr>
          <w:b w:val="false"/>
          <w:bCs w:val="false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b w:val="false"/>
          <w:bCs w:val="false"/>
          <w:lang w:val="uk-UA"/>
        </w:rPr>
        <w:tab/>
      </w:r>
      <w:r>
        <w:rPr>
          <w:b w:val="false"/>
          <w:bCs w:val="false"/>
          <w:lang w:val="uk-UA" w:eastAsia="zh-CN" w:bidi="ar-SA"/>
        </w:rPr>
        <w:t>4</w:t>
      </w:r>
      <w:r>
        <w:rPr>
          <w:b w:val="false"/>
          <w:bCs w:val="false"/>
          <w:lang w:val="uk-UA"/>
        </w:rPr>
        <w:t xml:space="preserve">. УСТАНОВИТИ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ДЕЙНІ Анастасії Юріївні</w:t>
      </w:r>
      <w:r>
        <w:rPr>
          <w:b w:val="false"/>
          <w:bCs w:val="false"/>
        </w:rPr>
        <w:t>,</w:t>
      </w:r>
      <w:bookmarkStart w:id="3" w:name="__DdeLink__113_3661567560"/>
      <w:r>
        <w:rPr>
          <w:b w:val="false"/>
          <w:bCs w:val="false"/>
          <w:lang w:val="uk-UA"/>
        </w:rPr>
        <w:t xml:space="preserve"> </w:t>
      </w:r>
      <w:bookmarkEnd w:id="3"/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 </w:t>
      </w:r>
      <w:bookmarkStart w:id="4" w:name="__DdeLink__207_39531118461"/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A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головному спеціалісту, юристу юридичного відділу служби у справах дітей</w:t>
      </w:r>
      <w:bookmarkEnd w:id="4"/>
      <w:r>
        <w:rPr>
          <w:rStyle w:val="Style14"/>
          <w:rFonts w:eastAsia="Arial Unicode MS" w:cs="Times New Roman"/>
          <w:b w:val="false"/>
          <w:bCs w:val="false"/>
          <w:i w:val="false"/>
          <w:iCs w:val="false"/>
          <w:color w:val="00000A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Анастасії Дейні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26 листопада 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 </w:t>
      </w:r>
      <w:bookmarkStart w:id="5" w:name="__DdeLink__207_39531118462"/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головного спеціаліста, юриста юридичного відділу служби у справах дітей</w:t>
      </w:r>
      <w:bookmarkEnd w:id="5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494</TotalTime>
  <Application>LibreOffice/6.3.3.2$Windows_X86_64 LibreOffice_project/a64200df03143b798afd1ec74a12ab50359878ed</Application>
  <Pages>2</Pages>
  <Words>295</Words>
  <Characters>1846</Characters>
  <CharactersWithSpaces>2344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2024-11-22T14:09:13Z</dcterms:modified>
  <cp:revision>51</cp:revision>
  <dc:subject/>
  <dc:title/>
</cp:coreProperties>
</file>