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14415314" r:id="rId2"/>
        </w:object>
      </w:r>
    </w:p>
    <w:p>
      <w:pPr>
        <w:pStyle w:val="1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 надання   громадянину   Патію А.П.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 на  </w:t>
      </w:r>
      <w:r>
        <w:rPr>
          <w:color w:val="000000"/>
          <w:spacing w:val="-2"/>
          <w:sz w:val="28"/>
          <w:szCs w:val="28"/>
        </w:rPr>
        <w:t>розроблення  проєкту  земле-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устрою щодо </w:t>
      </w:r>
      <w:r>
        <w:rPr>
          <w:color w:val="000000"/>
          <w:sz w:val="28"/>
          <w:szCs w:val="28"/>
        </w:rPr>
        <w:t>відведення земельної ділян-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ки 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 будівництва   та 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гаража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(12.11) </w:t>
      </w:r>
      <w:r>
        <w:rPr>
          <w:color w:val="000000"/>
          <w:spacing w:val="-6"/>
          <w:sz w:val="28"/>
          <w:szCs w:val="28"/>
        </w:rPr>
        <w:t>на  вул. Кафед-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ральній, 16 у м. Луцьку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громадянина Патія Антона Петровича </w:t>
      </w:r>
      <w:r>
        <w:rPr>
          <w:spacing w:val="-6"/>
          <w:sz w:val="28"/>
          <w:szCs w:val="28"/>
        </w:rPr>
        <w:t xml:space="preserve">про надання дозволу на розроблення проєкту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Кафедральній, 16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гаража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(12.11 – для розміщення та експлуатації об’єктів дорожнього сервісу)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громадянина Патія Антона Петровича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об’єкт нерухомого майна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Кафедральній, 16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від 27.12.2011 за № 2772, відповідно до якого право власності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приміщення гаража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зареєстровано від 01.02.2012, реєстраційний номер: 4531124, технічний паспорт на об'єкт нерухомого майна від 24.01.2012,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витяг з протоколу пленарного засідання 53-ї сесії Луцької міської ради VIII скликання від 29.11.2023, витяг з протоколу пленарного засідання 59-ї сесії Луцької міської ради VIII скликання від 29.05.2024, витяг з протоколу пленарного засідання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63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-ї сесії Луцької міської ради VIII скликання від 2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.2024,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громадянину Патію Антонові Петровичу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гаража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(12.11 – для розміщення та експлуатації об’єктів дорожнього сервісу) </w:t>
      </w:r>
      <w:r>
        <w:rPr>
          <w:sz w:val="28"/>
          <w:szCs w:val="28"/>
        </w:rPr>
        <w:t xml:space="preserve">на </w:t>
      </w:r>
      <w:r>
        <w:rPr>
          <w:color w:val="000000"/>
          <w:spacing w:val="-6"/>
          <w:sz w:val="28"/>
          <w:szCs w:val="28"/>
        </w:rPr>
        <w:t xml:space="preserve">вул. Кафедральній, 16 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0,02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521</TotalTime>
  <Application>LibreOffice/7.4.0.3$Windows_X86_64 LibreOffice_project/f85e47c08ddd19c015c0114a68350214f7066f5a</Application>
  <AppVersion>15.0000</AppVersion>
  <Pages>2</Pages>
  <Words>410</Words>
  <Characters>2651</Characters>
  <CharactersWithSpaces>3263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2024-09-05T11:00:46Z</cp:lastPrinted>
  <dcterms:modified xsi:type="dcterms:W3CDTF">2024-11-14T15:45:26Z</dcterms:modified>
  <cp:revision>192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