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7776999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затвердження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 Зайцеві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О.Ю.,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  на  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Підгаєцькій,  13-В </w:t>
      </w:r>
    </w:p>
    <w:p>
      <w:pPr>
        <w:pStyle w:val="Normal"/>
        <w:rPr/>
      </w:pPr>
      <w:bookmarkStart w:id="1" w:name="__DdeLink__1785_888049815"/>
      <w:bookmarkEnd w:id="1"/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Зайцевої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Олени Юріївни,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 Наталії Вікторівни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05.09.2024 НВ-0002180312024,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інформацією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07.11.2024 № 402814419,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Зайцеві</w:t>
      </w:r>
      <w:bookmarkStart w:id="2" w:name="__DdeLink__114_80273523611"/>
      <w:bookmarkEnd w:id="2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й Олені Юріївні (частка 1/2), Нікітюк Наталії Вікторівні (частка 1/2)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3" w:name="__DdeLink__1556_4060908284"/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bookmarkEnd w:id="3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4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4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Олену Юріївну (частка 1/2),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 Наталію Вікторівну (частка 1/2)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1304</TotalTime>
  <Application>LibreOffice/5.4.2.2$Windows_x86 LibreOffice_project/22b09f6418e8c2d508a9eaf86b2399209b0990f4</Application>
  <Pages>2</Pages>
  <Words>475</Words>
  <Characters>3313</Characters>
  <CharactersWithSpaces>3971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2024-11-07T16:41:45Z</cp:lastPrinted>
  <dcterms:modified xsi:type="dcterms:W3CDTF">2024-12-02T14:28:48Z</dcterms:modified>
  <cp:revision>108</cp:revision>
  <dc:subject/>
  <dc:title>mvk</dc:title>
</cp:coreProperties>
</file>