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23402494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bookmarkStart w:id="0" w:name="__DdeLink__1701_3901901270"/>
      <w:bookmarkStart w:id="1" w:name="__DdeLink__1913_2227843889"/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продаж ТОВ “ФЕЛІКС СТАР”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  власність   земельної   ділянки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       власності  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bookmarkStart w:id="2" w:name="__DdeLink__205_3416055164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заяву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товариства з обмеженою відповідальністю “ФЕЛІКС СТАР”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продаж у власність, шляхом викупу, земельної ділянки комунальної власності несільськогосподарського призначення на </w:t>
      </w:r>
      <w:bookmarkStart w:id="3" w:name="__DdeLink__205_3416055164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0,0339 га, кадастровим номером 0710100000:</w:t>
      </w:r>
      <w:bookmarkStart w:id="4" w:name="__DdeLink__1909_2699671345"/>
      <w:bookmarkStart w:id="5" w:name="__DdeLink__839_394176196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34:044:00</w:t>
      </w:r>
      <w:bookmarkEnd w:id="4"/>
      <w:bookmarkEnd w:id="5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27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6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7" w:name="__DdeLink__484_2424364612"/>
      <w:bookmarkEnd w:id="6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7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проєкт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04.09.2024 НВ-2600647152024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проєкт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bookmarkStart w:id="8" w:name="__DdeLink__205_3416055164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8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0,0339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</w:t>
      </w:r>
      <w:bookmarkStart w:id="9" w:name="__DdeLink__1909_26996713451"/>
      <w:bookmarkStart w:id="10" w:name="__DdeLink__839_3941761963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34:044:00</w:t>
      </w:r>
      <w:bookmarkEnd w:id="9"/>
      <w:bookmarkEnd w:id="1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27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11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bookmarkStart w:id="12" w:name="__DdeLink__205_3416055164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1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0,0339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13" w:name="__DdeLink__1909_26996713452"/>
      <w:bookmarkStart w:id="14" w:name="__DdeLink__839_3941761963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34:044:00</w:t>
      </w:r>
      <w:bookmarkEnd w:id="13"/>
      <w:bookmarkEnd w:id="1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27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5" w:name="__DdeLink__484_2424364612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15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товариству з обмеженою відповідальністю “ФЕЛІКС СТАР”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bookmarkStart w:id="16" w:name="__DdeLink__205_34160551644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16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0,0339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bookmarkStart w:id="17" w:name="__DdeLink__1909_26996713453"/>
      <w:bookmarkStart w:id="18" w:name="__DdeLink__839_3941761963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34:044:00</w:t>
      </w:r>
      <w:bookmarkEnd w:id="17"/>
      <w:bookmarkEnd w:id="18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27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19" w:name="__DdeLink__205_34160551645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Теремнівській, 6</w:t>
      </w:r>
      <w:bookmarkEnd w:id="19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0,0339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20" w:name="__DdeLink__1909_26996713454"/>
      <w:bookmarkStart w:id="21" w:name="__DdeLink__839_3941761963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34:044:00</w:t>
      </w:r>
      <w:bookmarkEnd w:id="20"/>
      <w:bookmarkEnd w:id="21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27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3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.10.2024,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10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839</w:t>
      </w:r>
      <w:r>
        <w:rPr>
          <w:rFonts w:cs="Times New Roman" w:ascii="Times New Roman" w:hAnsi="Times New Roman"/>
          <w:sz w:val="28"/>
          <w:szCs w:val="28"/>
          <w:lang w:val="uk-UA"/>
        </w:rPr>
        <w:t> (двісті десять тисяч вісімсот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тридцять дев’ять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товариство з обмеженою відповідальністю “ФЕЛІКС СТАР”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товариством з обмеженою відповідальністю “ФЕЛІКС СТАР”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2596</TotalTime>
  <Application>LibreOffice/5.4.2.2$Windows_x86 LibreOffice_project/22b09f6418e8c2d508a9eaf86b2399209b0990f4</Application>
  <Pages>2</Pages>
  <Words>530</Words>
  <Characters>3746</Characters>
  <CharactersWithSpaces>4462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2024-11-26T11:00:48Z</cp:lastPrinted>
  <dcterms:modified xsi:type="dcterms:W3CDTF">2024-11-26T11:01:19Z</dcterms:modified>
  <cp:revision>188</cp:revision>
  <dc:subject/>
  <dc:title>mvk</dc:title>
</cp:coreProperties>
</file>