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8234962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 w:val="27"/>
          <w:szCs w:val="27"/>
          <w:lang w:val="uk-UA" w:eastAsia="zh-CN" w:bidi="ar-SA"/>
        </w:rPr>
        <w:t>Про  надання   громадян</w:t>
      </w:r>
      <w:r>
        <w:rPr>
          <w:rStyle w:val="Style13"/>
          <w:b w:val="false"/>
          <w:bCs w:val="false"/>
          <w:sz w:val="27"/>
          <w:szCs w:val="27"/>
          <w:lang w:val="uk-UA" w:eastAsia="zh-CN" w:bidi="ar-SA"/>
        </w:rPr>
        <w:t xml:space="preserve">ину   Вроні В.І.  </w:t>
      </w:r>
      <w:r>
        <w:rPr>
          <w:sz w:val="27"/>
          <w:szCs w:val="27"/>
          <w:lang w:val="uk-UA" w:eastAsia="zh-CN" w:bidi="ar-SA"/>
        </w:rPr>
        <w:t>на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умовах оренди земельної  ділянки  в межах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“</w:t>
      </w:r>
      <w:r>
        <w:rPr>
          <w:sz w:val="27"/>
          <w:szCs w:val="27"/>
          <w:lang w:val="uk-UA" w:eastAsia="zh-CN" w:bidi="ar-SA"/>
        </w:rPr>
        <w:t>червоних ліній” для обслуговування жило-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го будинку, господарських  будівель  і  спо-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руд (02.01) на вул. Лисенка, 55 </w:t>
      </w:r>
      <w:r>
        <w:rPr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озглянувши заяву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Врони Володимира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Лисенка, 55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ина Врони Володимира Івановича на об’єкти нерухомого майна на вул. Лисенка, 55 у м. Луцьку: свідоцтво про право на спадщину за заповітом від 04.02.2009 за № 1-74, відповідно до якого право власності на житловий будинок з надвірними будівлями і спорудами зареєстровано 02.03.2009, реєстраційний номер: 5569221, технічний паспорт на об’єкт нерухомого майна від 27.02.2009, Державний акт на право власності на земельну ділянку площею 0,1000 га з кадастровим номером 0710100000:31:160:0014,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16.02.2010 за № 011007700143, відповідно до якого право власності на земельну ділянку перенесено до Державного реєстру речових прав на нерухоме майно 19.02.2024, номер відомостей про речове право: 53789830,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враховуючи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ином Вроною Володимиром Івановичем, зареєстрований у Державному реєстрі земель від 22.06.2010 за № 041007700287, строк дії якого закінчився, акт приймання-передачі земельної ділянки від 12.10.2015, рішення Луцької міської ради від 25.09.2024 № 63/27 «Про затвердження технічної документації із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землеустрою щодо поділу та об’єднання земельних ділянок комунальної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на вул. Лисенка, 55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», відповідно до якого право власності Луцької міської територіальної громади, від імені якої діє Луцька міська рада, на земельну ділянку з кадастровим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0710100000:31:160:0039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зареєстровано у Державному реєстрі речових прав на нерухоме майно від 02.10.2024, номер відомостей про речове право: 56966988,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витяг з Державного земельного кадастру про земельну ділянку від 13.11.2024 № НВ-0002817962024,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Вроні Володимирові Івановичу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Лисенка, 55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085 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0710100000:31:160:0039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Вроною Володимиром Івановичем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0710100000:31:160:0039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Врону Володимир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Іванович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27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1451</TotalTime>
  <Application>LibreOffice/7.1.5.2$Windows_X86_64 LibreOffice_project/85f04e9f809797b8199d13c421bd8a2b025d52b5</Application>
  <AppVersion>15.0000</AppVersion>
  <Pages>2</Pages>
  <Words>644</Words>
  <Characters>4077</Characters>
  <CharactersWithSpaces>4934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2024-11-21T10:38:25Z</dcterms:modified>
  <cp:revision>227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