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0908876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7"/>
          <w:szCs w:val="27"/>
          <w:lang w:val="uk-UA" w:eastAsia="zh-CN" w:bidi="ar-SA"/>
        </w:rPr>
        <w:t>Про надання  громадян</w:t>
      </w:r>
      <w:r>
        <w:rPr>
          <w:rStyle w:val="Style13"/>
          <w:b w:val="false"/>
          <w:bCs w:val="false"/>
          <w:sz w:val="27"/>
          <w:szCs w:val="27"/>
          <w:lang w:val="uk-UA" w:eastAsia="zh-CN" w:bidi="ar-SA"/>
        </w:rPr>
        <w:t xml:space="preserve">ці Хайнацькій Т.В. </w:t>
      </w:r>
      <w:r>
        <w:rPr>
          <w:b w:val="false"/>
          <w:bCs w:val="false"/>
          <w:sz w:val="27"/>
          <w:szCs w:val="27"/>
          <w:lang w:val="uk-UA" w:eastAsia="zh-CN" w:bidi="ar-SA"/>
        </w:rPr>
        <w:t>на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умовах  оренди  земельної   ділянки  в межах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“</w:t>
      </w:r>
      <w:r>
        <w:rPr>
          <w:b w:val="false"/>
          <w:bCs w:val="false"/>
          <w:sz w:val="27"/>
          <w:szCs w:val="27"/>
          <w:lang w:val="uk-UA" w:eastAsia="zh-CN" w:bidi="ar-SA"/>
        </w:rPr>
        <w:t>червоних ліній”  для  обслуговування  жило-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го будинку, господарських будівель і споруд 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(02.01) на вул. Лисенка, 55-А </w:t>
      </w:r>
      <w:r>
        <w:rPr>
          <w:b w:val="false"/>
          <w:bCs w:val="false"/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озглянувши заяву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Хайнацької Тетяни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Лисенка, 55-А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Хайнацької Тетяни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вул. Лисенка, 55-А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у м. Луцьку: витяг з Державного реєстру речових прав на нерухоме майно про реєстрацію права власності від 25.10.2018, індексний номер витягу: 142631972,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відповідно до якої право власності на житловий будинок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зареєстровано в Державному реєстрі речових прав на нерухоме майно 20.10.2018, номер запису про право власності: 28537659, технічний паспорт на об’єкт нерухомого майна від 28.08.2018,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свідоцтво про право власності на нерухоме майно від 25.06.2014, індексний номер: 23462770, відповідно до якого право власності 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площею 0,1000 га з кадастровим номером 0710100000:31:160:0023  зареєстровано в Державному реєстрі речових прав на нерухоме майно 25.06.2014, номер запису про право власності: 6129987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враховуючи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ином Вроною Володимиром Івановичем, зареєстрований у Державному реєстрі земель від 22.06.2010 за № 041007700287, строк дії якого закінчився, акт приймання-передачі земельної ділянки від 12.10.2015, рішення Луцької міської ради від 25.09.2024 № 63/27 «Про затвердження технічної документації із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землеустрою щодо поділу та об’єднання земельних ділянок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на вул. Лисенка, 55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0710100000:31:160:0038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зареєстровано у Державному реєстрі речових прав на нерухоме майно від 02.10.2024, номер відомостей про речове право: 56967643,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витяг з Державного земельного кадастру про земельну ділянку від 13.11.2024 № НВ-0002811882024,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Хайнацькій Тетяні Володимирівні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Лисенка, 55-А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037 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0710100000:31:160:0038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Хайнацькою Тетяною Володимирівною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0710100000:31:160:0038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 Зобов’язати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Хайнацьку Тетяну Володимирівну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4"/>
          <w:szCs w:val="24"/>
        </w:rPr>
      </w:pPr>
      <w:r>
        <w:rPr>
          <w:sz w:val="24"/>
          <w:szCs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szCs w:val="24"/>
          <w:lang w:val="uk-UA"/>
        </w:rPr>
        <w:t>3</w:t>
      </w:r>
    </w:p>
    <w:sectPr>
      <w:type w:val="nextPage"/>
      <w:pgSz w:w="11906" w:h="16838"/>
      <w:pgMar w:left="1691" w:right="574" w:header="0" w:top="682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1460</TotalTime>
  <Application>LibreOffice/7.1.5.2$Windows_X86_64 LibreOffice_project/85f04e9f809797b8199d13c421bd8a2b025d52b5</Application>
  <AppVersion>15.0000</AppVersion>
  <Pages>2</Pages>
  <Words>639</Words>
  <Characters>4092</Characters>
  <CharactersWithSpaces>4943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2024-11-21T10:42:25Z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