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7353430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Про надання громадян</w:t>
      </w:r>
      <w:r>
        <w:rPr>
          <w:rStyle w:val="Style13"/>
          <w:b w:val="false"/>
          <w:bCs w:val="false"/>
          <w:lang w:val="uk-UA" w:eastAsia="zh-CN" w:bidi="ar-SA"/>
        </w:rPr>
        <w:t>ину Любашевсь-</w:t>
      </w:r>
    </w:p>
    <w:p>
      <w:pPr>
        <w:pStyle w:val="Normal"/>
        <w:rPr/>
      </w:pPr>
      <w:r>
        <w:rPr>
          <w:rStyle w:val="Style13"/>
          <w:b w:val="false"/>
          <w:bCs w:val="false"/>
          <w:lang w:val="uk-UA" w:eastAsia="zh-CN" w:bidi="ar-SA"/>
        </w:rPr>
        <w:t xml:space="preserve">кому О.В. </w:t>
      </w:r>
      <w:r>
        <w:rPr>
          <w:b w:val="false"/>
          <w:bCs w:val="false"/>
          <w:lang w:val="uk-UA" w:eastAsia="zh-CN" w:bidi="ar-SA"/>
        </w:rPr>
        <w:t xml:space="preserve">на умовах оренди земельної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>ділянки  для будівництва та обслугову-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вання  індивідуального  гаража  (02.05)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на вул. Лідавській, 6 </w:t>
      </w:r>
      <w:r>
        <w:rPr>
          <w:b w:val="false"/>
          <w:bCs w:val="false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озглянувши заяву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Любашевського Олександра Вікторовича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Лідавській, 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індивідуального гаража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дозвільні документи на будівництво гаража: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містобудівні умови та обмеження на будівництво гаража від 16.05.2013, реєстраційні номери 237-6-13, декларацію про початок виконання будівельних робіт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(нове будівництво гаража в м. Луцьку, вул. Лідавська, 6)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зареєстровану Інспекцією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Державного архітектурно-будівельного контролю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Волинській області від 30.07.2013 № ВЛ 082132110771, технічний паспорт на об’єкт нерухомого майна від 07.02.2024,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договір оренди землі, укладений між Луцькою міською радою та громадянами Любашевським Олександром Вікторовичем, Любашевськи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Віталі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єм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Вікторовичем, Оліщуком Анатолієм Васильовичем, зареєстрований у Державному реєстрі земель від 19.09.2008 за № 040807700410, строк дії якого закінчився, свідоцтво про смерть громадянина Любашевського Віталія Вікторовича від 29.10.2020, серія І-ЕГ № 252260, акт приймання-передачі земельної ділянки від 17.01.2023, рішення Луцької міської ради від 25.09.2024 № 63/26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затвердження технічної документації із </w:t>
      </w:r>
      <w:r>
        <w:rPr>
          <w:spacing w:val="-4"/>
          <w:sz w:val="28"/>
          <w:szCs w:val="28"/>
          <w:lang w:val="uk-UA"/>
        </w:rPr>
        <w:t xml:space="preserve">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 ділянок 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на вул. Лідавській, 6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0710100000:22:032:0045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у Державному реєстрі речових прав на нерухоме майно від 03.10.2024, номер відомостей про речове право: 56994411,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Державного земельного кадастру про земельну ділянку від 07.11.2024 № НВ-0002758702024,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Любашевському Олександрові Вікторовичу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Лідавській, 6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032 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0710100000:22:032:0045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індивідуального гаража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02.05 - для будівництва індивідуальних гаражів)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Любашевським Олександром Вікторовичем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0710100000:22:032:0045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Любашевського Олександра Вікторовича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900" w:footer="0" w:bottom="177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1476</TotalTime>
  <Application>LibreOffice/7.1.5.2$Windows_X86_64 LibreOffice_project/85f04e9f809797b8199d13c421bd8a2b025d52b5</Application>
  <AppVersion>15.0000</AppVersion>
  <Pages>2</Pages>
  <Words>558</Words>
  <Characters>3687</Characters>
  <CharactersWithSpaces>4450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2024-11-21T10:46:19Z</dcterms:modified>
  <cp:revision>232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