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96994751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надання ПІВП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 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</w:t>
      </w:r>
      <w:r>
        <w:rPr>
          <w:color w:val="000000"/>
          <w:sz w:val="28"/>
          <w:szCs w:val="28"/>
        </w:rPr>
        <w:t xml:space="preserve">дозволу   на   </w:t>
      </w:r>
      <w:r>
        <w:rPr>
          <w:color w:val="000000"/>
          <w:spacing w:val="-2"/>
          <w:sz w:val="28"/>
          <w:szCs w:val="28"/>
        </w:rPr>
        <w:t>розроблення  проєкту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землеустрою   щодо   </w:t>
      </w:r>
      <w:r>
        <w:rPr>
          <w:color w:val="000000"/>
          <w:sz w:val="28"/>
          <w:szCs w:val="28"/>
        </w:rPr>
        <w:t>відведення  земельної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ділян</w:t>
      </w:r>
      <w:r>
        <w:rPr>
          <w:color w:val="000000"/>
          <w:spacing w:val="-6"/>
          <w:sz w:val="28"/>
          <w:szCs w:val="28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виробничо-складських    приміщень  (11.02)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Пантелеймона Куліша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, 1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ІНЖЕНЕРНО-ВИРОБНИЧОГО ПІДПРИЄМСТВА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 про надання дозволу на розроблення проєкту землеустрою щодо відведення земельної ділянки в оренду на вул. Пантелеймона Куліша, 1 у м. Луцьку для будівництва та обслуговування виробничо-складських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ПРИВАТНОГО ІНЖЕНЕРНО-ВИРОБНИЧОГО ПІДПРИЄМСТВА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 на об’єкти нерухомого майна на вул. Пантелеймона Куліша, 1 у м. Луцьку: договір купівлі-продажу майна від 10.08.1999, рішення Арбітражного суду Волинської області від 25.12.2000 у справі № 7/107-83, відповідно до яких право власності на приміщення котельні зареєстровано 04.04.2001 за № 2255, технічний паспорт на об'єкт нерухомого майна від 15.12.2017; рішення Господарського суду Волинської області від 11.10.2006 у справі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№ 1/99-75, відповідно до якого право власності на металеве складське приміщення зареєстровано в Державному реєстрі речових прав на нерухоме майно 02.11.2017, номер запису про право власності: 23223125, технічний паспорт на об'єкт нерухомого майна від 04.04.2008, враховуючи Державний акт на право постійного користування землею Виробничо-ремонтному підприємству ЛТД, зареєстрований в Книзі записів державних актів на право постійного користування землею за № 448 від 06.11.1998 (серія І-ВЛ № 001050), рішення Луцької міської ради від 10.12.2004 № 20/22.19 “Про припинення ТзОВ «Виробничо-ремонтне підприємство» права на користування земельною ділянкою на вул. Нікішева, 1”, рішення Луцької міської ради від 25.01.2023 № 40/76 «Про об'єднання та перейменування вулиць у місті Луцьку»,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ПРИВАТНОМУ ІНЖЕНЕРНО-ВИРОБНИЧОМУ ПІДПРИЄМСТВУ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МЕТАЛОКОНСТРУКЦІЯ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 виробничо-складських приміщень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вул. Пантелеймона Куліша, 1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Луцьку, орієнтовною площею 0,15 га, з земель комунальної власності, згідно з додатком</w:t>
      </w:r>
      <w:r>
        <w:rPr>
          <w:sz w:val="28"/>
          <w:szCs w:val="28"/>
        </w:rPr>
        <w:t xml:space="preserve">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643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721</TotalTime>
  <Application>LibreOffice/7.4.0.3$Windows_X86_64 LibreOffice_project/f85e47c08ddd19c015c0114a68350214f7066f5a</Application>
  <AppVersion>15.0000</AppVersion>
  <Pages>2</Pages>
  <Words>526</Words>
  <Characters>3613</Characters>
  <CharactersWithSpaces>4332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2024-06-25T14:18:42Z</cp:lastPrinted>
  <dcterms:modified xsi:type="dcterms:W3CDTF">2025-01-08T14:52:14Z</dcterms:modified>
  <cp:revision>244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