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9295195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7"/>
          <w:szCs w:val="27"/>
          <w:lang w:val="uk-UA" w:eastAsia="zh-CN" w:bidi="ar-SA"/>
        </w:rPr>
        <w:t>Паламарчуку О.В.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на   </w:t>
      </w:r>
      <w:r>
        <w:rPr>
          <w:spacing w:val="-6"/>
          <w:sz w:val="27"/>
          <w:szCs w:val="27"/>
          <w:lang w:val="uk-UA"/>
        </w:rPr>
        <w:t xml:space="preserve">умовах   </w:t>
      </w:r>
      <w:r>
        <w:rPr>
          <w:spacing w:val="-2"/>
          <w:sz w:val="27"/>
          <w:szCs w:val="27"/>
          <w:lang w:val="uk-UA"/>
        </w:rPr>
        <w:t>оренди   земель</w:t>
      </w:r>
      <w:r>
        <w:rPr>
          <w:spacing w:val="4"/>
          <w:sz w:val="27"/>
          <w:szCs w:val="27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для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>гаража автомо-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eastAsia="zh-CN" w:bidi="ar-SA"/>
        </w:rPr>
        <w:t xml:space="preserve">(11.02) </w:t>
      </w:r>
      <w:r>
        <w:rPr>
          <w:color w:val="000000"/>
          <w:spacing w:val="-6"/>
          <w:sz w:val="27"/>
          <w:szCs w:val="27"/>
        </w:rPr>
        <w:t>на вул. </w:t>
      </w:r>
      <w:r>
        <w:rPr>
          <w:color w:val="000000"/>
          <w:spacing w:val="-6"/>
          <w:sz w:val="27"/>
          <w:szCs w:val="27"/>
          <w:lang w:val="uk-UA"/>
        </w:rPr>
        <w:t>Підгаєцькій, 9-А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7"/>
          <w:szCs w:val="27"/>
        </w:rPr>
      </w:pPr>
      <w:r>
        <w:rPr>
          <w:spacing w:val="-6"/>
          <w:sz w:val="27"/>
          <w:szCs w:val="27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Розглянувши заяву громадянина Паламарчука Олександра Володимировича щодо надання на умовах оренди земельної ділянки на вул. Підгаєцькій, 9-А у м. Луцьку для будівництва та обслуговування гаража автомобільного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проєкт землеустрою щодо відведення земельної ділянки громадянину Паламарчуку Олександрові Володимировичу, витяг з Державного земельного кадастру про земельну ділянку від 30.10.2023 № НВ-1200814812023, витяг з протоколу пленарного засідання 53-ї сесії Луцької міської ради VIII скликання від 29.11.2023, витяг з протоколу пленарного засідання 55-ї сесії Луцької міської ради VIII скликання від 31.01.2024, витяг з протоколу пленарного засідання 57-ї сесії Луцької міської ради VIII скликання від 27.03.2024, витяг з протоколу пленарного засідання 58-ї сесії Луцької міської ради VIII скликання від 24.04.2024, витяг з протоколу пленарного засідання 59-ї сесії Луцької міської ради VIII скликання від 29.05.2024, витяг з протоколу пленарного засідання 60-ї сесії Луцької міської ради VIII скликання від 26.06.2024, витяг з протоколу пленарного засідання 61-ї сесії Луцької міської ради VIII скликання від 31.07.2024, витяг з протоколу пленарного засідання 62-ї сесії Луцької міської ради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VIII скликання від 28.08.2024, витяг з протоколу пленарного засідання 63-ї сесії Луцької міської ради VIII скликання від 25.09.2024, витяг з протоколу пленарного засідання 64-ї сесії Луцької міської ради VIII скликання від 30.10.2024, витяг з протоколу пленарного засідання 65-ї сесії Луцької міської ради VIII скликання від 27.11.2024, керуючись статтями 12, 79-1, 93, 96,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пунктом 3 розділу ІІ «Прикінцеві та перехідні положення»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1. Затвердити проєкт землеустрою щодо відведення земельної ділянки на вул. Підгаєцькій, 9-А у м. Луцьку площею 0,1750 га з кадастровим номером 0710100000:34:066:0147, для будівництва та обслуговування гаража автомобільного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2. Надати громадянину Паламарчуку Олександрові Володимировичу земельну ділянку на вул. Підгаєцькій, 9-А у м. Луцьку на умовах оренди строком на 10 років з дати укладення договору оренди землі, площею 0,1750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0710100000:34:066:0147,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згідно з додатком.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3. Укласти з громадянином Паламарчуком Олександром Володимировичем  договір оренди землі на земельну ділянку з кадастровим номером 0710100000:34:066:0147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4. Зобов’язати громадянина Паламарчука Олександра Володимировича: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5. 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Міський голова                                        </w:t>
      </w:r>
      <w:r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</w:rPr>
        <w:t xml:space="preserve">    </w:t>
      </w:r>
      <w:r>
        <w:rPr>
          <w:sz w:val="27"/>
          <w:szCs w:val="27"/>
          <w:lang w:val="uk-UA"/>
        </w:rPr>
        <w:t xml:space="preserve">      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lang w:val="uk-UA"/>
        </w:rPr>
        <w:t xml:space="preserve">   </w:t>
      </w:r>
      <w:r>
        <w:rPr>
          <w:sz w:val="27"/>
          <w:szCs w:val="27"/>
        </w:rPr>
        <w:t xml:space="preserve">                                 Ігор ПОЛІЩУК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11" w:footer="0" w:bottom="1827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290</TotalTime>
  <Application>LibreOffice/7.4.0.3$Windows_X86_64 LibreOffice_project/f85e47c08ddd19c015c0114a68350214f7066f5a</Application>
  <AppVersion>15.0000</AppVersion>
  <Pages>2</Pages>
  <Words>672</Words>
  <Characters>4459</Characters>
  <CharactersWithSpaces>5291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2024-09-02T15:54:55Z</cp:lastPrinted>
  <dcterms:modified xsi:type="dcterms:W3CDTF">2024-12-04T17:05:42Z</dcterms:modified>
  <cp:revision>198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