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97881117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Про продаж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Пилиповичу В.О.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власність земельної ділянки комунальної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власності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7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Пилиповича Вадима Олеговича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про продаж у власність, шляхом викупу, земельної ділянки комунальної власності несільськогосподарського призначення 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, 7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у м. Луцьку, площею 0,1372 га, кадастровим номером 0710100000:22:157:0028, видом цільового призначення земельної ділянки: </w:t>
      </w:r>
      <w:bookmarkStart w:id="0" w:name="__DdeLink__503_1696731436"/>
      <w:bookmarkStart w:id="1" w:name="__DdeLink__2202_4044349952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Start w:id="2" w:name="__DdeLink__484_2424364612"/>
      <w:bookmarkEnd w:id="0"/>
      <w:bookmarkEnd w:id="1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bookmarkEnd w:id="2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bookmarkStart w:id="3" w:name="__DdeLink__3000_3687665564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столярний цех, зареєстрований в Державному реєстрі речових прав на нерухоме майно з реєстраційним номером: 2616759807080, який належить на праві приватної власності громадянину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Пилиповичу Вадимові Олеговичу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hi-IN"/>
        </w:rPr>
        <w:t>, та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звіт про експертну грошову оцінку зазначеної земельної ділянки</w:t>
      </w:r>
      <w:bookmarkEnd w:id="3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 127, 128 Земельного кодексу України, статтями 4, 5, 12 Закону України “Про державну реєстрацію речових прав на нерухоме майно та їх обтяжень”, статтею 26 Закону України “Про місцеве самоврядування в Україні”,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витягом з Державного земельного кадастру про земельну ділянку від 11.11.2024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en-US"/>
        </w:rPr>
        <w:t xml:space="preserve"> </w:t>
      </w:r>
      <w:r>
        <w:rPr>
          <w:rFonts w:eastAsia="Times New Roman" w:cs="Times New Roman" w:ascii="Times New Roman" w:hAnsi="Times New Roman"/>
          <w:color w:val="00000A"/>
          <w:sz w:val="28"/>
          <w:szCs w:val="28"/>
          <w:lang w:val="uk-UA"/>
        </w:rPr>
        <w:t>НВ-0002780342024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інформаційними довідками з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 w:eastAsia="zh-CN" w:bidi="hi-IN"/>
        </w:rPr>
        <w:t xml:space="preserve">Державного реєстру речових прав на нерухоме майно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від 03.02.2025 № 411100195, від 03.02.2025 № 411101386, міська рада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bookmarkStart w:id="4" w:name="__DdeLink__415_3712077913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громадянину Пилиповичу Вадимові Олегович</w:t>
      </w:r>
      <w:bookmarkEnd w:id="4"/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 xml:space="preserve">, 7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у м. Луцьку, площею 0,1372 га, кадастровим номером 0710100000:22:157:0028,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видом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цільового призначення земельної ділянки: </w:t>
      </w:r>
      <w:bookmarkStart w:id="5" w:name="__DdeLink__503_16967314361"/>
      <w:bookmarkStart w:id="6" w:name="__DdeLink__2202_40443499521"/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bookmarkEnd w:id="5"/>
      <w:bookmarkEnd w:id="6"/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Транспортній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, 7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0,1372 га, кадастровим номером 0710100000:22:157:0028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визначену відповідно до звіту про експертну грошову оцінку земельної ділянки від </w:t>
      </w:r>
      <w:r>
        <w:rPr>
          <w:rFonts w:cs="Times New Roman" w:ascii="Times New Roman" w:hAnsi="Times New Roman"/>
          <w:sz w:val="28"/>
          <w:szCs w:val="28"/>
          <w:lang w:val="en-US"/>
        </w:rPr>
        <w:t>20.01.2025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в сумі </w:t>
      </w:r>
      <w:r>
        <w:rPr>
          <w:rFonts w:cs="Times New Roman" w:ascii="Times New Roman" w:hAnsi="Times New Roman"/>
          <w:sz w:val="28"/>
          <w:szCs w:val="28"/>
          <w:lang w:val="en-US"/>
        </w:rPr>
        <w:t>554</w:t>
      </w:r>
      <w:r>
        <w:rPr>
          <w:rFonts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en-US"/>
        </w:rPr>
        <w:t>000</w:t>
      </w:r>
      <w:r>
        <w:rPr>
          <w:rFonts w:cs="Times New Roman" w:ascii="Times New Roman" w:hAnsi="Times New Roman"/>
          <w:sz w:val="28"/>
          <w:szCs w:val="28"/>
          <w:lang w:val="uk-UA"/>
        </w:rPr>
        <w:t> (п’ятсот п’ятдесят чотири тисячі)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ar-SA"/>
        </w:rPr>
        <w:t>громадянина Пилиповича Вадима Олеговича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3.1. Укласти з Луцькою міською радою, яка діє від імені Луцької міської територіальної громади, договір купівлі-продажу земельної ділянки комунальної власності на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Транспортній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, 7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0,1372 га, кадастровим номером 0710100000:22:157:0028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3.2. Сплатити ціну продажу земельної ділянки, зазначену в пункті 2 цього рішення, та суму коштів відновної вартості зелених насаджень, які розташовані на земельній ділянці комунальної власності на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вул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>. 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Транспортній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en-US" w:eastAsia="ru-RU" w:bidi="ar-SA"/>
        </w:rPr>
        <w:t xml:space="preserve">, 7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у м. Луцьку, площею 0,1372 га, кадастровим номером 0710100000:22:157:0028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що визначена постійно діючою комісією з визначення стану зелених насаджень та їх відновної вартості на території Луцької міської територіальної громади, в сумі 97 184 (дев’яносто сім тисяч сто вісімдесят чотири) гривні 82 копійки, згідно з актом обстеження зелених насаджень від 16.09.2024, не пізніше дати укладення договору купівлі-продажу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3.4.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3.5. Виконувати обов’язки землевласника відповідно до вимог статті 91 Земельного кодексу України.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left" w:pos="7513" w:leader="none"/>
        </w:tabs>
        <w:rPr/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2406</TotalTime>
  <Application>LibreOffice/5.4.2.2$Windows_x86 LibreOffice_project/22b09f6418e8c2d508a9eaf86b2399209b0990f4</Application>
  <Pages>2</Pages>
  <Words>557</Words>
  <Characters>3754</Characters>
  <CharactersWithSpaces>4477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dcterms:modified xsi:type="dcterms:W3CDTF">2025-02-07T11:27:26Z</dcterms:modified>
  <cp:revision>162</cp:revision>
  <dc:subject/>
  <dc:title>mvk</dc:title>
</cp:coreProperties>
</file>