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5323204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затвердження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 Зайцеві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О.Ю.,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  на  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Підгаєцькій,  13-В </w:t>
      </w:r>
    </w:p>
    <w:p>
      <w:pPr>
        <w:pStyle w:val="Normal"/>
        <w:rPr/>
      </w:pPr>
      <w:bookmarkStart w:id="1" w:name="__DdeLink__1785_888049815"/>
      <w:bookmarkEnd w:id="1"/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Зайцевої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Олени Юріївни,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 Наталії Вікторівни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громадян Зайцевої Олени Юріївни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(частка 1/2) та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Нікітюк Наталії Вікторівни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(частка 1/2),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складське приміщення,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2718212107080, який належить на пра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ві приватної власності громадянам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Зайцеві</w:t>
      </w:r>
      <w:bookmarkStart w:id="2" w:name="__DdeLink__114_802735236111"/>
      <w:bookmarkEnd w:id="2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й Олені Юріївні (частка 1/2), Нікітюк Наталії Вікторівні (частка 1/2)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 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10.02.2025 НВ-0000257082025,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інформаційними довідками з Державного реєстру речових прав на нерухоме майно </w:t>
      </w:r>
      <w:bookmarkStart w:id="3" w:name="__DdeLink__1197_218221536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07.02.2025 № 412162883,</w:t>
      </w:r>
      <w:bookmarkEnd w:id="3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від 07.02.2025 № 412165823,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Зайцеві</w:t>
      </w:r>
      <w:bookmarkStart w:id="4" w:name="__DdeLink__114_80273523611"/>
      <w:bookmarkEnd w:id="4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й Олені Юріївні (частка 1/2), Нікітюк Наталії Вікторівні (частка 1/2)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5" w:name="__DdeLink__1556_4060908284"/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bookmarkEnd w:id="5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6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6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Олену Юріївну,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 Наталію Вікторівну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землевласників відповідно до вимог статті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1522</TotalTime>
  <Application>LibreOffice/5.4.2.2$Windows_x86 LibreOffice_project/22b09f6418e8c2d508a9eaf86b2399209b0990f4</Application>
  <Pages>2</Pages>
  <Words>534</Words>
  <Characters>3714</Characters>
  <CharactersWithSpaces>4432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2025-02-10T10:43:02Z</cp:lastPrinted>
  <dcterms:modified xsi:type="dcterms:W3CDTF">2025-02-10T10:42:52Z</dcterms:modified>
  <cp:revision>115</cp:revision>
  <dc:subject/>
  <dc:title>mvk</dc:title>
</cp:coreProperties>
</file>