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6120538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Про  надання  ТОВ «ШТСГ»  на умовах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оренди   земельної  ділянки   для  будів-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ництва та обслуговування офісно-склад-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ських   приміщень  (03.10) на  вул. Йов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Кондзелевича, 1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ТОВАРИСТВА З ОБМЕЖЕНОЮ ВІДПОВІДАЛЬНІСТЮ «ШвецьТрансСервісГруп» щодо надання на умовах оренди земельної ділянки на вул. Йов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Кондзелевича, 1 у м. Луцьку для будівництва та обслуговування офісно-складських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ТОВАРИСТВУ З ОБМЕЖЕНОЮ ВІДПОВІДАЛЬНІСТЮ «ШвецьТрансСервісГруп»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витяг з Державного земельного кадастру про земельну ділянку від 27.01.2025 № НВ-3200445892025, рішення Луцької міської ради від 29.01.2025 № 70/80 «Про закриття та перейменування вулиць у населених пунктах Луцької міської територіальної громади», 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вул. Йов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Кондзелевича, 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0,2615 га з кадастровим номером 0710100000:11:098:0010,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для будівництва та обслуговування офісно-складських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ТОВАРИСТВУ З ОБМЕЖЕНОЮ ВІДПОВІДАЛЬНІСТЮ «ШвецьТрансСервісГруп»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на вул. Йов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Кондзелевича, 1 у м. Луцьку на умовах оренди строком на 10 років з дати укладення договору оренди землі, площею 0,2615 га з кадастровим номер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ом 0710100000:11:098:0010,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для будівництва та обслуговування офісно-складських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3.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«ШвецьТрансСервісГруп»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оренди землі на земельну ділянку з кадастровим номером 0710100000:11:098:0010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ТОВАРИСТВО З ОБМЕЖЕНОЮ ВІДПОВІДАЛЬНІСТЮ «ШвецьТрансСервісГруп»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654</TotalTime>
  <Application>LibreOffice/7.4.0.3$Windows_X86_64 LibreOffice_project/f85e47c08ddd19c015c0114a68350214f7066f5a</Application>
  <AppVersion>15.0000</AppVersion>
  <Pages>2</Pages>
  <Words>523</Words>
  <Characters>3552</Characters>
  <CharactersWithSpaces>4229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2025-01-30T09:49:43Z</cp:lastPrinted>
  <dcterms:modified xsi:type="dcterms:W3CDTF">2025-02-03T12:29:08Z</dcterms:modified>
  <cp:revision>254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