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03229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uk-UA" w:eastAsia="zh-CN" w:bidi="ar-SA"/>
        </w:rPr>
        <w:t>Про  надання   громадян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ам  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Жуковець Г.О., 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Митюк Н.Г.,  Малесику Р.В., Малесик М.В</w:t>
      </w:r>
      <w:r>
        <w:rPr>
          <w:rStyle w:val="Style13"/>
          <w:b w:val="false"/>
          <w:bCs w:val="false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>на умовах  оренди  земельної  ділянки  в  ме-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жах  “червоних ліній”  для   обслуговування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жилого  будинку, господарських  будівель  і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споруд (02.01)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Галини Коханської, 8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Жуковець Галини Олександрівни, Митюк Наталії Григорівни, Малесика Романа Володимировича, Малесик Марії Володимирівни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Галини Коханської, 8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Галини Коханської, 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договір про поділ майна в натурі від 25.07.2019 за № 260, відповідно до якого право власності  громадянки Жуковець Галини Олександрівни на квартиру № 1 в житловому будинку № 8 з надвірними будівлями та спорудами зареєстровано в Державному реєстрі речових прав на нерухоме майно від 13.09.2019, номер відомостей про речове право: 33300159, технічний паспорт на квартиру № 1, договір про поділ земельної ділянки в натурі від 18.05.2017 за № 229, відповідно до якого право власності громадянки Жуковець Галини Олександрівни на земельну ділянку площею 0,0309 га з кадастровим номером 0710100000:31:064:0041 зареєстровано в Державному реєстрі речових прав на нерухоме майно від 18.05.2017, номер відомостей про речове право: 20526015;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дарування квартири від 01.05.2024 за № 2-604, відповідно до якого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Митюк Наталії Григорівни, Малесика Романа Володимировича, Малесик Марії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по 1/3 частці квартири № 2 в житловому будинку № 8 з відповідними частками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надвірних будівель та споруд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 Державному реєстрі речових прав на нерухоме майно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01.05.2024, номери відомостей про речове право: 54841354, 54841392, 54841371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квартиру № 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; договір дарування земельної ділянки від 01.05.2024 за № 2-605,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відповідно до якого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Митюк Наталії Григорівни, Малесика Романа Володимировича, Малесик Марії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по 1/3 частці земельної ділянки загальною площею 0,0281 га з кадастровим номером 0710100000:31:064:0042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 Державному реєстрі речових прав на нерухоме майно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01.05.2024, номери відомостей про речове право: 54841739, 54841773, 54841759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рішення Луцької міської ради від 31.07.2024 № 61/66 «Про затвердження проєкту землеустрою </w:t>
      </w:r>
      <w:r>
        <w:rPr>
          <w:rFonts w:cs="Times New Roman"/>
          <w:sz w:val="28"/>
          <w:szCs w:val="28"/>
          <w:lang w:val="uk-UA" w:eastAsia="zh-CN" w:bidi="ar-SA"/>
        </w:rPr>
        <w:t xml:space="preserve">щодо відведення земельної ділянки </w:t>
      </w:r>
      <w:r>
        <w:rPr>
          <w:rFonts w:cs="Times New Roman"/>
          <w:sz w:val="28"/>
          <w:szCs w:val="28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вул. Галини Коханської, 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у м. Луцьку»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0710100000:31:064:0051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07.08.2024, номер відомостей про речове право: 56200830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27.01.2025 № НВ-0000125572025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керуючись статтями 12, 79-1, 93, 96, 116, 120, 122,</w:t>
        <w:br/>
        <w:t>123-126, частиною другою статті 134 Земельного кодексу України, статтями</w:t>
        <w:br/>
        <w:t xml:space="preserve">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Жуковець Галині Олександрівні, Митюк Наталії Григорівні, Малесику Романові Володимировичу, Малесик Марії Володимирівні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Галини Коханської, 8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064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громадянами Жуковець Галиною Олександрівною, Митюк Наталією Григорівною, Малесиком Романом Володимировичем, Малесик Марією Володимирівною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064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51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Жуковець Галину Олександрівну, Митюк Наталію Григорівну, Малесика Романа Володимировича, Малесик Марію Володимирівну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3.4. Забезпечувати збереження та вільний доступ до мереж міських </w:t>
      </w:r>
      <w:r>
        <w:rPr>
          <w:sz w:val="28"/>
          <w:szCs w:val="28"/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1450</TotalTime>
  <Application>LibreOffice/7.1.5.2$Windows_X86_64 LibreOffice_project/85f04e9f809797b8199d13c421bd8a2b025d52b5</Application>
  <AppVersion>15.0000</AppVersion>
  <Pages>3</Pages>
  <Words>791</Words>
  <Characters>5072</Characters>
  <CharactersWithSpaces>6082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2025-02-07T12:26:42Z</dcterms:modified>
  <cp:revision>236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